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Default Extension="emf" ContentType="image/x-emf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01" w:type="dxa"/>
        <w:tblInd w:w="-342" w:type="dxa"/>
        <w:tblLayout w:type="fixed"/>
        <w:tblLook w:val="0000" w:firstRow="0" w:lastRow="0" w:firstColumn="0" w:lastColumn="0" w:noHBand="0" w:noVBand="0"/>
      </w:tblPr>
      <w:tblGrid>
        <w:gridCol w:w="5553"/>
        <w:gridCol w:w="1560"/>
        <w:gridCol w:w="595"/>
        <w:gridCol w:w="2694"/>
        <w:gridCol w:w="1699"/>
      </w:tblGrid>
      <w:tr w:rsidR="00562E03" w:rsidTr="0064377B">
        <w:tc>
          <w:tcPr>
            <w:tcW w:w="7113" w:type="dxa"/>
            <w:gridSpan w:val="2"/>
          </w:tcPr>
          <w:p w:rsidR="00562E03" w:rsidRDefault="0011171F" w:rsidP="007C567B">
            <w:pPr>
              <w:pStyle w:val="Heading1"/>
              <w:spacing w:before="0"/>
              <w:ind w:left="340"/>
              <w:rPr>
                <w:rFonts w:ascii="Arial" w:hAnsi="Arial" w:cs="Arial"/>
                <w:b w:val="0"/>
                <w:sz w:val="18"/>
              </w:rPr>
            </w:pPr>
            <w:r>
              <w:rPr>
                <w:rFonts w:ascii="Arial" w:hAnsi="Arial" w:cs="Arial"/>
                <w:b w:val="0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-180340</wp:posOffset>
                      </wp:positionH>
                      <wp:positionV relativeFrom="page">
                        <wp:posOffset>-180340</wp:posOffset>
                      </wp:positionV>
                      <wp:extent cx="5166000" cy="18000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66000" cy="18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1171F" w:rsidRPr="0011171F" w:rsidRDefault="0011171F">
                                  <w:p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 w:rsidRPr="0011171F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##MAILMERGE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14.2pt;margin-top:-14.2pt;width:406.7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ooM4iQIAAIoFAAAOAAAAZHJzL2Uyb0RvYy54bWysVEtvGyEQvlfqf0Dcm13HjptaXkduolSV oiSqXeWMWYhRgaGAvev++g7s+tE0l1S97A7MN6+PmZletUaTrfBBga3o4KykRFgOtbLPFf2+vP1w SUmIzNZMgxUV3YlAr2bv300bNxHnsAZdC0/QiQ2TxlV0HaObFEXga2FYOAMnLColeMMiHv1zUXvW oHeji/OyHBcN+Np54CIEvL3plHSW/UspeHyQMohIdEUxt5i/Pn9X6VvMpmzy7JlbK96nwf4hC8OU xaAHVzcsMrLx6i9XRnEPAWQ842AKkFJxkWvAagbli2oWa+ZErgXJCe5AU/h/bvn99tETVVd0SIll Bp9oKdpIPkNLhomdxoUJghYOYbHFa3zl/X3Ay1R0K71JfyyHoB553h24Tc44Xl4MxuOyRBVH3eAS xUx+cbR2PsQvAgxJQkU9vl2mlG3vQsRMELqHpGABtKpvldb5kPpFXGtPtgxfWsecI1r8gdKWNBUd Dy/K7NhCMu88a5vciNwxfbhUeVdhluJOi4TR9puQyFgu9JXYjHNhD/EzOqEkhnqLYY8/ZvUW464O tMiRwcaDsVEWfK4+j9iRsvrHnjLZ4ZHwk7qTGNtV23fECuodNoSHbqCC47cKX+2OhfjIPE4QPjRu hfiAH6kBWYdeomQN/tdr9wmPjY1aShqcyIqGnxvmBSX6q8WW/zQYjdII58Po4uM5HvypZnWqsRtz DdgKA9w/jmcx4aPei9KDecLlMU9RUcUsx9gVjXvxOnZ7ApcPF/N5BuHQOhbv7MLx5DrRm3py2T4x 7/rGjdjy97CfXTZ50b8dNllamG8iSJWbOxHcsdoTjwOfe75fTmmjnJ4z6rhCZ78BAAD//wMAUEsD BBQABgAIAAAAIQDl2O/p3gAAAAkBAAAPAAAAZHJzL2Rvd25yZXYueG1sTI9NT4NAEIbvJv6HzZh4 Me1Ca1uCLI0xfiS9WarG25YdgcjOEnYL+O8dD0Zv8/HknWey7WRbMWDvG0cK4nkEAql0pqFKwaF4 mCUgfNBkdOsIFXyhh21+fpbp1LiRnnHYh0pwCPlUK6hD6FIpfVmj1X7uOiTefbje6sBtX0nT65HD bSsXUbSWVjfEF2rd4V2N5ef+ZBW8X1VvOz89vozL1bK7fxqKzasplLq8mG5vQAScwh8MP/qsDjk7 Hd2JjBetgtkiuWb0t2Bik6xiEEeexCDzTP7/IP8GAAD//wMAUEsBAi0AFAAGAAgAAAAhALaDOJL+ AAAA4QEAABMAAAAAAAAAAAAAAAAAAAAAAFtDb250ZW50X1R5cGVzXS54bWxQSwECLQAUAAYACAAA ACEAOP0h/9YAAACUAQAACwAAAAAAAAAAAAAAAAAvAQAAX3JlbHMvLnJlbHNQSwECLQAUAAYACAAA ACEAvaKDOIkCAACKBQAADgAAAAAAAAAAAAAAAAAuAgAAZHJzL2Uyb0RvYy54bWxQSwECLQAUAAYA CAAAACEA5djv6d4AAAAJAQAADwAAAAAAAAAAAAAAAADjBAAAZHJzL2Rvd25yZXYueG1sUEsFBgAA AAAEAAQA8wAAAO4FAAAAAA== " fillcolor="white [3201]" stroked="f" strokeweight=".5pt">
                      <v:textbox>
                        <w:txbxContent>
                          <w:p w:rsidR="0011171F" w:rsidRPr="0011171F" w:rsidRDefault="0011171F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11171F">
                              <w:rPr>
                                <w:rFonts w:ascii="Arial" w:hAnsi="Arial" w:cs="Arial"/>
                                <w:color w:val="FFFFFF" w:themeColor="background1"/>
                                <w:sz w:val="14"/>
                                <w:szCs w:val="14"/>
                              </w:rPr>
                              <w:t>##MAILMERGE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562E03">
              <w:rPr>
                <w:rFonts w:ascii="Arial" w:hAnsi="Arial" w:cs="Arial"/>
                <w:b w:val="0"/>
                <w:sz w:val="18"/>
              </w:rPr>
              <w:t>Cyngor Bwrdeistref Sirol Wrecsam</w:t>
            </w:r>
            <w:r w:rsidR="00C40D68">
              <w:rPr>
                <w:rFonts w:ascii="Arial" w:hAnsi="Arial" w:cs="Arial"/>
                <w:b w:val="0"/>
                <w:sz w:val="18"/>
              </w:rPr>
              <w:t>/ Wrexham County Borough Council</w:t>
            </w:r>
          </w:p>
          <w:p w:rsidR="00C40D68" w:rsidRDefault="00562E03" w:rsidP="007C567B">
            <w:pPr>
              <w:ind w:left="342" w:right="-108"/>
              <w:rPr>
                <w:rFonts w:ascii="ArialMT" w:hAnsi="ArialMT" w:cs="ArialMT"/>
                <w:sz w:val="18"/>
                <w:szCs w:val="18"/>
              </w:rPr>
            </w:pPr>
            <w:r w:rsidRPr="003B6A98">
              <w:rPr>
                <w:rFonts w:ascii="Arial" w:hAnsi="Arial" w:cs="Arial"/>
                <w:color w:val="000000"/>
                <w:sz w:val="18"/>
                <w:szCs w:val="18"/>
              </w:rPr>
              <w:t>Neuadd y Dref</w:t>
            </w:r>
            <w:r w:rsidRPr="0068065F">
              <w:rPr>
                <w:rFonts w:ascii="Arial" w:hAnsi="Arial" w:cs="Arial"/>
                <w:color w:val="000000"/>
                <w:sz w:val="18"/>
                <w:szCs w:val="18"/>
              </w:rPr>
              <w:t>, Wrecsam. LL11 1A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="00C40D68">
              <w:rPr>
                <w:rFonts w:ascii="Arial" w:hAnsi="Arial" w:cs="Arial"/>
                <w:color w:val="000000"/>
                <w:sz w:val="18"/>
                <w:szCs w:val="18"/>
              </w:rPr>
              <w:t>Guildhall</w:t>
            </w:r>
            <w:r w:rsidR="00C40D68" w:rsidRPr="0068065F">
              <w:rPr>
                <w:rFonts w:ascii="Arial" w:hAnsi="Arial" w:cs="Arial"/>
                <w:color w:val="000000"/>
                <w:sz w:val="18"/>
                <w:szCs w:val="18"/>
              </w:rPr>
              <w:t>, Wrexham. LL11 1A</w:t>
            </w:r>
            <w:r w:rsidR="00C40D68">
              <w:rPr>
                <w:rFonts w:ascii="Arial" w:hAnsi="Arial" w:cs="Arial"/>
                <w:color w:val="000000"/>
                <w:sz w:val="18"/>
                <w:szCs w:val="18"/>
              </w:rPr>
              <w:t>Y</w:t>
            </w:r>
            <w:r w:rsidR="00C40D68">
              <w:rPr>
                <w:rFonts w:ascii="ArialMT" w:hAnsi="ArialMT" w:cs="ArialMT"/>
                <w:sz w:val="18"/>
                <w:szCs w:val="18"/>
              </w:rPr>
              <w:t xml:space="preserve"> </w:t>
            </w:r>
          </w:p>
          <w:p w:rsidR="00562E03" w:rsidRDefault="00562E03" w:rsidP="007C567B">
            <w:pPr>
              <w:ind w:left="342" w:right="-108"/>
              <w:rPr>
                <w:rStyle w:val="Hyperlink"/>
                <w:rFonts w:ascii="Arial" w:hAnsi="Arial" w:cs="Arial"/>
                <w:sz w:val="18"/>
                <w:szCs w:val="18"/>
              </w:rPr>
            </w:pPr>
            <w:r w:rsidRPr="0068065F">
              <w:rPr>
                <w:rFonts w:ascii="Arial" w:hAnsi="Arial" w:cs="Arial"/>
                <w:color w:val="000000"/>
                <w:sz w:val="18"/>
                <w:szCs w:val="18"/>
              </w:rPr>
              <w:t>www.</w:t>
            </w:r>
            <w:r w:rsidR="00C40D68">
              <w:rPr>
                <w:rFonts w:ascii="Arial" w:hAnsi="Arial" w:cs="Arial"/>
                <w:color w:val="000000"/>
                <w:sz w:val="18"/>
                <w:szCs w:val="18"/>
              </w:rPr>
              <w:t>wrecsam</w:t>
            </w:r>
            <w:r w:rsidRPr="0068065F">
              <w:rPr>
                <w:rFonts w:ascii="Arial" w:hAnsi="Arial" w:cs="Arial"/>
                <w:color w:val="000000"/>
                <w:sz w:val="18"/>
                <w:szCs w:val="18"/>
              </w:rPr>
              <w:t xml:space="preserve">.gov.uk  </w:t>
            </w:r>
            <w:hyperlink r:id="rId8" w:history="1">
              <w:r w:rsidR="00C40D68" w:rsidRPr="000B7365">
                <w:rPr>
                  <w:rStyle w:val="Hyperlink"/>
                  <w:rFonts w:ascii="Arial" w:hAnsi="Arial" w:cs="Arial"/>
                  <w:sz w:val="18"/>
                  <w:szCs w:val="18"/>
                </w:rPr>
                <w:t>www.wrexham.gov.uk</w:t>
              </w:r>
            </w:hyperlink>
          </w:p>
          <w:p w:rsidR="00E30AB0" w:rsidRDefault="007A0DD5" w:rsidP="007C567B">
            <w:pPr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Cyfnewid Testun/Text Relay: 18001</w:t>
            </w:r>
          </w:p>
          <w:p w:rsidR="00E53193" w:rsidRDefault="00E53193" w:rsidP="007C567B">
            <w:pPr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554785" w:rsidRDefault="00554785" w:rsidP="007C567B">
            <w:pPr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562E03" w:rsidRDefault="00562E03" w:rsidP="00945E71">
            <w:pPr>
              <w:spacing w:before="80"/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E6369" w:rsidRDefault="00DE6369" w:rsidP="00945E71">
            <w:pPr>
              <w:spacing w:before="80"/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E6369" w:rsidRPr="0068065F" w:rsidRDefault="00DE6369" w:rsidP="00945E71">
            <w:pPr>
              <w:spacing w:before="80"/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88" w:type="dxa"/>
            <w:gridSpan w:val="3"/>
          </w:tcPr>
          <w:p w:rsidR="00562E03" w:rsidRDefault="00562E03" w:rsidP="00562E03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A103C2E" wp14:editId="3BE18A1A">
                  <wp:simplePos x="0" y="0"/>
                  <wp:positionH relativeFrom="column">
                    <wp:posOffset>600710</wp:posOffset>
                  </wp:positionH>
                  <wp:positionV relativeFrom="paragraph">
                    <wp:posOffset>-3175</wp:posOffset>
                  </wp:positionV>
                  <wp:extent cx="1013460" cy="1128395"/>
                  <wp:effectExtent l="0" t="0" r="0" b="0"/>
                  <wp:wrapSquare wrapText="bothSides"/>
                  <wp:docPr id="5" name="Picture 2" descr="wcbc black 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cbc black 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11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2E03" w:rsidRDefault="00562E03" w:rsidP="00562E03"/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 w:val="restart"/>
          </w:tcPr>
          <w:p w:rsidR="00D36C39" w:rsidRPr="009504A1" w:rsidRDefault="00AF143F" w:rsidP="00AF143F">
            <w:pPr>
              <w:ind w:left="342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1" allowOverlap="1" wp14:anchorId="525B08C7" wp14:editId="096C8C0B">
                      <wp:simplePos x="0" y="0"/>
                      <wp:positionH relativeFrom="column">
                        <wp:posOffset>146685</wp:posOffset>
                      </wp:positionH>
                      <wp:positionV relativeFrom="page">
                        <wp:posOffset>5080</wp:posOffset>
                      </wp:positionV>
                      <wp:extent cx="2638425" cy="1644650"/>
                      <wp:effectExtent l="0" t="0" r="9525" b="0"/>
                      <wp:wrapNone/>
                      <wp:docPr id="6" name="Text Box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2638425" cy="1644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175">
                                <a:noFill/>
                                <a:prstDash val="dash"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4670" w:rsidRDefault="00344670" w:rsidP="0034467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47BE4">
                                    <w:rPr>
                                      <w:rFonts w:ascii="Arial" w:hAnsi="Arial" w:cs="Arial"/>
                                    </w:rPr>
                                    <w:t>Mr James Harvey</w:t>
                                  </w:r>
                                  <w:proofErr w:type="spellStart"/>
                                  <w:r w:rsidRPr="00B47BE4">
                                    <w:rPr>
                                      <w:rFonts w:ascii="Arial" w:hAnsi="Arial" w:cs="Arial"/>
                                    </w:rPr>
                                    <w:t/>
                                  </w:r>
                                  <w:proofErr w:type="spellEnd"/>
                                  <w:r w:rsidRPr="00B47BE4"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</w:p>
                                <w:p w:rsidR="00344670" w:rsidRPr="00AF143F" w:rsidRDefault="00344670" w:rsidP="0034467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180F">
                                    <w:rPr>
                                      <w:rFonts w:ascii="Arial" w:hAnsi="Arial" w:cs="Arial"/>
                                    </w:rPr>
                                    <w:t>1 Byrom Place, Manchester, United Kingdom, M3 3HG</w:t>
                                  </w:r>
                                  <w:proofErr w:type="spellStart"/>
                                  <w:r w:rsidRPr="00F5180F">
                                    <w:rPr>
                                      <w:rFonts w:ascii="Arial" w:hAnsi="Arial" w:cs="Arial"/>
                                    </w:rPr>
                                    <w:t/>
                                  </w:r>
                                  <w:proofErr w:type="spellEnd"/>
                                  <w:r w:rsidRPr="00F5180F">
                                    <w:rPr>
                                      <w:rFonts w:ascii="Arial" w:hAnsi="Arial" w:cs="Arial"/>
                                    </w:rPr>
                                    <w:t/>
                                  </w:r>
                                </w:p>
                                <w:p w:rsidR="003C332D" w:rsidRPr="00AF143F" w:rsidRDefault="003C332D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5B08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7" type="#_x0000_t202" style="position:absolute;left:0;text-align:left;margin-left:11.55pt;margin-top:.4pt;width:207.75pt;height:12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lfl+ArwIAANYFAAAOAAAAZHJzL2Uyb0RvYy54bWysVFtP2zAUfp+0/2D5faQtbWERKeqKmCZV gAYTz65jNxG2j2e7Tbpfv2MnvYzxwrSXxPb5zu07l6vrViuyFc7XYAo6PBtQIgyHsjbrgv54uv10 SYkPzJRMgREF3QlPr2cfP1w1NhcjqECVwhE0Ynze2IJWIdg8yzyvhGb+DKwwKJTgNAt4deusdKxB 61plo8FgmjXgSuuAC+/x9aYT0lmyL6Xg4V5KLwJRBcXYQvq69F3Fbza7YvnaMVvVvA+D/UMUmtUG nR5M3bDAyMbVf5nSNXfgQYYzDjoDKWsuUg6YzXDwKpvHilmRckFyvD3Q5P+fWX63fXCkLgs6pcQw jSV6Em0gX6Al08hOY32OoEeLsNDiM1Y5ZertEviLJwYWFTNrMfcW2Y5S1MpO1DobHg1EglrpdPxj 6gRtYU12hzpExxwfR9Pzy/FoQglH2XA6Hk8nqVLZUd06H74K0CQeCurQdYqKbZc+xABYvodEbx5U Xd7WSqVLbC6xUI5sGbaFCl3Ir1DKkKag58OLSTJsIKqndomGb5ivOvUSTylllisTzYvUdn0YkYcu 9XQKOyUiRpnvQiLtiYE3YmKcC3OIK6EjSmII71Hs8ceo3qPc5YEayTOYcFDWtQHXNcGfVJYveypl h+87wXd5RwpCu2pTvyVkfFlBucPmctANp7f8tkaGl8yHB+ZwGrFHcMOEe/xIBVgU6E+UVOB+vfUe 8TgkKKWkwekuqP+5YU5Qor4ZHJ/Pw/E4roN0GU8uRnhxp5LVqcRs9AKwU4a4yyxPx4gPan+UDvQz LqJ59IoiZjj6LmjYHxeh2zm4yLiYzxMIF4BlYWkeLd/PVOysp/aZOdv3dcCRuIP9HmD5q/busLE+ BuabALJOvX9ktecfl0caiX7Rxe10ek+o4zqe/QYAAP//AwBQSwMEFAAGAAgAAAAhAA7+RP7fAAAA BwEAAA8AAABkcnMvZG93bnJldi54bWxMjktPwkAUhfcm/ofJNXEnU0Cw1k6JMZqQkBB5LGA3dK5t Q+dO7UxL/fdcV7o8j5zzpYvB1qLH1leOFIxHEQik3JmKCgX73cdDDMIHTUbXjlDBD3pYZLc3qU6M u9AG+20oBI+QT7SCMoQmkdLnJVrtR65B4uzLtVYHlm0hTasvPG5rOYmiubS6In4odYNvJebnbWcV 1Kvl8n3/eehCd5z16/Vudf7ePCl1fze8voAIOIS/MvziMzpkzHRyHRkvagWT6ZibCpif08dpPAdx Ynv2HIPMUvmfP7sCAAD//wMAUEsBAi0AFAAGAAgAAAAhALaDOJL+AAAA4QEAABMAAAAAAAAAAAAA AAAAAAAAAFtDb250ZW50X1R5cGVzXS54bWxQSwECLQAUAAYACAAAACEAOP0h/9YAAACUAQAACwAA AAAAAAAAAAAAAAAvAQAAX3JlbHMvLnJlbHNQSwECLQAUAAYACAAAACEApX5fgK8CAADWBQAADgAA AAAAAAAAAAAAAAAuAgAAZHJzL2Uyb0RvYy54bWxQSwECLQAUAAYACAAAACEADv5E/t8AAAAHAQAA DwAAAAAAAAAAAAAAAAAJBQAAZHJzL2Rvd25yZXYueG1sUEsFBgAAAAAEAAQA8wAAABUGAAAAAA== " fillcolor="white [3201]" stroked="f" strokeweight=".25pt">
                      <v:stroke dashstyle="dash"/>
                      <v:path arrowok="t"/>
                      <o:lock v:ext="edit" aspectratio="t"/>
                      <v:textbox>
                        <w:txbxContent>
                          <w:p w:rsidR="00344670" w:rsidRDefault="00344670" w:rsidP="0034467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47BE4">
                              <w:rPr>
                                <w:rFonts w:ascii="Arial" w:hAnsi="Arial" w:cs="Arial"/>
                              </w:rPr>
                              <w:t>Mr James Harvey</w:t>
                            </w:r>
                            <w:proofErr w:type="spellStart"/>
                            <w:r w:rsidRPr="00B47BE4">
                              <w:rPr>
                                <w:rFonts w:ascii="Arial" w:hAnsi="Arial" w:cs="Arial"/>
                              </w:rPr>
                              <w:t/>
                            </w:r>
                            <w:proofErr w:type="spellEnd"/>
                            <w:r w:rsidRPr="00B47BE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344670" w:rsidRPr="00AF143F" w:rsidRDefault="00344670" w:rsidP="0034467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5180F">
                              <w:rPr>
                                <w:rFonts w:ascii="Arial" w:hAnsi="Arial" w:cs="Arial"/>
                              </w:rPr>
                              <w:t>1 Byrom Place, Manchester, United Kingdom, M3 3HG</w:t>
                            </w:r>
                            <w:proofErr w:type="spellStart"/>
                            <w:r w:rsidRPr="00F5180F">
                              <w:rPr>
                                <w:rFonts w:ascii="Arial" w:hAnsi="Arial" w:cs="Arial"/>
                              </w:rPr>
                              <w:t/>
                            </w:r>
                            <w:proofErr w:type="spellEnd"/>
                            <w:r w:rsidRPr="00F5180F">
                              <w:rPr>
                                <w:rFonts w:ascii="Arial" w:hAnsi="Arial" w:cs="Arial"/>
                              </w:rPr>
                              <w:t/>
                            </w:r>
                          </w:p>
                          <w:p w:rsidR="003C332D" w:rsidRPr="00AF143F" w:rsidRDefault="003C332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155" w:type="dxa"/>
            <w:gridSpan w:val="2"/>
          </w:tcPr>
          <w:p w:rsidR="00562E03" w:rsidRPr="00C533AB" w:rsidRDefault="00C40D68" w:rsidP="00D17B94">
            <w:pPr>
              <w:ind w:left="175" w:right="-1137" w:hanging="175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Eich Cyf/Your Ref</w:t>
            </w:r>
          </w:p>
        </w:tc>
        <w:tc>
          <w:tcPr>
            <w:tcW w:w="2694" w:type="dxa"/>
          </w:tcPr>
          <w:p w:rsidR="00562E03" w:rsidRPr="00DE6369" w:rsidRDefault="00562E03" w:rsidP="0041213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562E03" w:rsidRPr="00C533AB" w:rsidRDefault="00C40D68" w:rsidP="004D1A32">
            <w:pPr>
              <w:ind w:right="-1279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Ein Cyf/Our ref</w:t>
            </w:r>
            <w:r w:rsidR="00C6574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562E03" w:rsidRPr="00B80AAF" w:rsidRDefault="004D1A32" w:rsidP="0041213E">
            <w:pPr>
              <w:rPr>
                <w:rFonts w:ascii="Arial" w:hAnsi="Arial" w:cs="Arial"/>
                <w:sz w:val="22"/>
                <w:szCs w:val="22"/>
              </w:rPr>
            </w:pPr>
            <w:r w:rsidRPr="00C65748">
              <w:rPr>
                <w:rFonts w:ascii="Arial" w:hAnsi="Arial" w:cs="Arial"/>
                <w:sz w:val="18"/>
                <w:szCs w:val="18"/>
              </w:rPr>
              <w:t>P/2024/1581</w:t>
            </w:r>
            <w:r w:rsidRPr="00C65748">
              <w:rPr>
                <w:rFonts w:ascii="Arial" w:hAnsi="Arial" w:cs="Arial"/>
                <w:sz w:val="14"/>
                <w:szCs w:val="18"/>
              </w:rPr>
              <w:t/>
            </w:r>
            <w:proofErr w:type="spellStart"/>
            <w:r w:rsidRPr="00C65748">
              <w:rPr>
                <w:rFonts w:ascii="Arial" w:hAnsi="Arial" w:cs="Arial"/>
                <w:sz w:val="14"/>
                <w:szCs w:val="18"/>
              </w:rPr>
              <w:t/>
            </w:r>
            <w:proofErr w:type="spellEnd"/>
            <w:r w:rsidRPr="00C65748">
              <w:rPr>
                <w:rFonts w:ascii="Arial" w:hAnsi="Arial" w:cs="Arial"/>
                <w:sz w:val="14"/>
                <w:szCs w:val="18"/>
              </w:rPr>
              <w:t/>
            </w:r>
            <w:r w:rsidRPr="00C65748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562E03" w:rsidRPr="00C533AB" w:rsidRDefault="00C40D68" w:rsidP="004D1A32">
            <w:pPr>
              <w:ind w:right="-1279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Dyddiad/Date</w:t>
            </w:r>
          </w:p>
        </w:tc>
        <w:tc>
          <w:tcPr>
            <w:tcW w:w="2694" w:type="dxa"/>
          </w:tcPr>
          <w:p w:rsidR="00562E03" w:rsidRPr="00562E03" w:rsidRDefault="004D1A32" w:rsidP="0041213E">
            <w:pPr>
              <w:rPr>
                <w:rFonts w:ascii="Arial" w:hAnsi="Arial" w:cs="Arial"/>
                <w:sz w:val="22"/>
                <w:szCs w:val="22"/>
              </w:rPr>
            </w:pPr>
            <w:r w:rsidRPr="00C65748">
              <w:rPr>
                <w:rFonts w:ascii="Arial" w:hAnsi="Arial" w:cs="Arial"/>
                <w:sz w:val="18"/>
                <w:szCs w:val="18"/>
              </w:rPr>
              <w:t>22/11/2024</w:t>
            </w:r>
            <w:proofErr w:type="spellStart"/>
            <w:r w:rsidRPr="00C65748"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 w:rsidRPr="00C65748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562E03" w:rsidRPr="00C533AB" w:rsidRDefault="00C40D68" w:rsidP="004D1A32">
            <w:pPr>
              <w:ind w:right="-1420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Gofynner am/Ask for</w:t>
            </w:r>
          </w:p>
        </w:tc>
        <w:tc>
          <w:tcPr>
            <w:tcW w:w="2694" w:type="dxa"/>
          </w:tcPr>
          <w:p w:rsidR="00562E03" w:rsidRPr="00F32037" w:rsidRDefault="00F32037" w:rsidP="006767AE">
            <w:pPr>
              <w:rPr>
                <w:rFonts w:ascii="Arial" w:hAnsi="Arial" w:cs="Arial"/>
                <w:sz w:val="18"/>
                <w:szCs w:val="18"/>
              </w:rPr>
            </w:pPr>
            <w:r w:rsidRPr="00F32037">
              <w:rPr>
                <w:rFonts w:ascii="Arial" w:hAnsi="Arial" w:cs="Arial"/>
                <w:sz w:val="18"/>
                <w:szCs w:val="18"/>
              </w:rPr>
              <w:t>Sarah Duckworth</w:t>
            </w:r>
            <w:r w:rsidRPr="00F32037">
              <w:rPr>
                <w:rFonts w:ascii="Arial" w:hAnsi="Arial" w:cs="Arial"/>
                <w:sz w:val="10"/>
                <w:szCs w:val="18"/>
              </w:rPr>
              <w:t/>
            </w:r>
            <w:proofErr w:type="spellStart"/>
            <w:r w:rsidRPr="00F32037">
              <w:rPr>
                <w:rFonts w:ascii="Arial" w:hAnsi="Arial" w:cs="Arial"/>
                <w:sz w:val="10"/>
                <w:szCs w:val="18"/>
              </w:rPr>
              <w:t/>
            </w:r>
            <w:proofErr w:type="spellEnd"/>
            <w:r w:rsidRPr="00F32037">
              <w:rPr>
                <w:rFonts w:ascii="Arial" w:hAnsi="Arial" w:cs="Arial"/>
                <w:sz w:val="10"/>
                <w:szCs w:val="18"/>
              </w:rPr>
              <w:t/>
            </w:r>
            <w:proofErr w:type="spellStart"/>
            <w:r w:rsidRPr="00F32037">
              <w:rPr>
                <w:rFonts w:ascii="Arial" w:hAnsi="Arial" w:cs="Arial"/>
                <w:sz w:val="10"/>
                <w:szCs w:val="18"/>
              </w:rPr>
              <w:t/>
            </w:r>
            <w:proofErr w:type="spellEnd"/>
            <w:r w:rsidRPr="00F32037">
              <w:rPr>
                <w:rFonts w:ascii="Arial" w:hAnsi="Arial" w:cs="Arial"/>
                <w:sz w:val="10"/>
                <w:szCs w:val="18"/>
              </w:rPr>
              <w:t/>
            </w:r>
            <w:r w:rsidRPr="00F32037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562E03" w:rsidRPr="000C2B33" w:rsidTr="0064377B">
        <w:trPr>
          <w:gridAfter w:val="1"/>
          <w:wAfter w:w="1699" w:type="dxa"/>
          <w:cantSplit/>
          <w:trHeight w:val="300"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101DF2" w:rsidRPr="00C533AB" w:rsidRDefault="00C40D68" w:rsidP="004D1A32">
            <w:pPr>
              <w:ind w:right="-995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 xml:space="preserve">Rhif </w:t>
            </w:r>
            <w:proofErr w:type="spellStart"/>
            <w:r w:rsidRPr="00C533AB">
              <w:rPr>
                <w:rFonts w:ascii="Arial" w:hAnsi="Arial" w:cs="Arial"/>
                <w:sz w:val="18"/>
                <w:szCs w:val="18"/>
              </w:rPr>
              <w:t>Cyswllt</w:t>
            </w:r>
            <w:proofErr w:type="spellEnd"/>
            <w:r w:rsidRPr="00C533AB">
              <w:rPr>
                <w:rFonts w:ascii="Arial" w:hAnsi="Arial" w:cs="Arial"/>
                <w:sz w:val="18"/>
                <w:szCs w:val="18"/>
              </w:rPr>
              <w:t>/Contact No</w:t>
            </w:r>
            <w:r w:rsidR="00C6574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101DF2" w:rsidRPr="00A36F72" w:rsidRDefault="004D1A32" w:rsidP="004D1A32">
            <w:pPr>
              <w:tabs>
                <w:tab w:val="right" w:pos="3186"/>
              </w:tabs>
              <w:rPr>
                <w:rFonts w:ascii="Arial" w:hAnsi="Arial" w:cs="Arial"/>
                <w:sz w:val="22"/>
                <w:szCs w:val="22"/>
              </w:rPr>
            </w:pPr>
            <w:r w:rsidRPr="00C65748">
              <w:rPr>
                <w:rFonts w:ascii="Arial" w:hAnsi="Arial" w:cs="Arial"/>
                <w:sz w:val="18"/>
                <w:szCs w:val="18"/>
              </w:rPr>
              <w:t>01978 298783</w:t>
            </w:r>
            <w:r w:rsidRPr="00C65748">
              <w:rPr>
                <w:rFonts w:ascii="Arial" w:hAnsi="Arial" w:cs="Arial"/>
                <w:sz w:val="2"/>
                <w:szCs w:val="18"/>
              </w:rPr>
              <w:t/>
            </w:r>
            <w:proofErr w:type="spellStart"/>
            <w:r w:rsidRPr="00C65748">
              <w:rPr>
                <w:rFonts w:ascii="Arial" w:hAnsi="Arial" w:cs="Arial"/>
                <w:sz w:val="2"/>
                <w:szCs w:val="18"/>
              </w:rPr>
              <w:t/>
            </w:r>
            <w:proofErr w:type="spellEnd"/>
            <w:r w:rsidRPr="00C65748">
              <w:rPr>
                <w:rFonts w:ascii="Arial" w:hAnsi="Arial" w:cs="Arial"/>
                <w:sz w:val="2"/>
                <w:szCs w:val="18"/>
              </w:rPr>
              <w:t/>
            </w:r>
            <w:r w:rsidRPr="00C65748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A36F72" w:rsidRPr="000C2B33" w:rsidTr="0064377B">
        <w:trPr>
          <w:gridAfter w:val="1"/>
          <w:wAfter w:w="1699" w:type="dxa"/>
          <w:cantSplit/>
          <w:trHeight w:val="300"/>
        </w:trPr>
        <w:tc>
          <w:tcPr>
            <w:tcW w:w="5553" w:type="dxa"/>
          </w:tcPr>
          <w:p w:rsidR="00A36F72" w:rsidRDefault="00A36F72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A36F72" w:rsidRPr="00C533AB" w:rsidRDefault="00C40D68" w:rsidP="004D1A32">
            <w:pPr>
              <w:ind w:right="-1562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E-bost/E-mail</w:t>
            </w:r>
            <w:r w:rsidR="00C6574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A36F72" w:rsidRDefault="004D1A32" w:rsidP="00884FA7">
            <w:pPr>
              <w:tabs>
                <w:tab w:val="right" w:pos="3186"/>
              </w:tabs>
              <w:rPr>
                <w:rFonts w:ascii="Arial" w:hAnsi="Arial" w:cs="Arial"/>
                <w:sz w:val="22"/>
                <w:szCs w:val="22"/>
              </w:rPr>
            </w:pPr>
            <w:r w:rsidRPr="00C65748">
              <w:rPr>
                <w:rFonts w:ascii="Arial" w:hAnsi="Arial" w:cs="Arial"/>
                <w:sz w:val="18"/>
                <w:szCs w:val="18"/>
              </w:rPr>
              <w:t>sarah.duckworth@wrexham.gov.uk</w:t>
            </w:r>
            <w:r w:rsidRPr="00C65748">
              <w:rPr>
                <w:rFonts w:ascii="Arial" w:hAnsi="Arial" w:cs="Arial"/>
                <w:sz w:val="6"/>
                <w:szCs w:val="18"/>
              </w:rPr>
              <w:t/>
            </w:r>
            <w:proofErr w:type="spellStart"/>
            <w:r w:rsidRPr="00C65748">
              <w:rPr>
                <w:rFonts w:ascii="Arial" w:hAnsi="Arial" w:cs="Arial"/>
                <w:sz w:val="6"/>
                <w:szCs w:val="18"/>
              </w:rPr>
              <w:t/>
            </w:r>
            <w:proofErr w:type="spellEnd"/>
            <w:r w:rsidRPr="00C65748">
              <w:rPr>
                <w:rFonts w:ascii="Arial" w:hAnsi="Arial" w:cs="Arial"/>
                <w:sz w:val="6"/>
                <w:szCs w:val="18"/>
              </w:rPr>
              <w:t/>
            </w:r>
            <w:r w:rsidRPr="00C65748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:rsidR="003A25FB" w:rsidRDefault="003A25FB"/>
    <w:p w:rsidR="003A25FB" w:rsidRDefault="003A25FB"/>
    <w:p w:rsidR="0033510E" w:rsidRDefault="0033510E">
      <w:pPr>
        <w:pStyle w:val="Footer"/>
        <w:jc w:val="right"/>
      </w:pPr>
    </w:p>
    <w:p w:rsidR="002B5F12" w:rsidRPr="00F73BD4" w:rsidRDefault="002B5F12" w:rsidP="002B5F12">
      <w:pPr>
        <w:pStyle w:val="Footer"/>
        <w:rPr>
          <w:sz w:val="22"/>
          <w:szCs w:val="22"/>
        </w:rPr>
      </w:pPr>
    </w:p>
    <w:p w:rsidR="00C65748" w:rsidRPr="00F73BD4" w:rsidRDefault="00DE6369" w:rsidP="00C65748">
      <w:pPr>
        <w:tabs>
          <w:tab w:val="left" w:pos="7200"/>
        </w:tabs>
        <w:rPr>
          <w:rFonts w:ascii="Arial" w:hAnsi="Arial"/>
          <w:sz w:val="22"/>
          <w:szCs w:val="22"/>
        </w:rPr>
      </w:pPr>
      <w:r w:rsidRPr="00F73BD4">
        <w:rPr>
          <w:rFonts w:ascii="Arial" w:hAnsi="Arial" w:cs="Arial"/>
          <w:sz w:val="22"/>
          <w:szCs w:val="22"/>
        </w:rPr>
        <w:t>Dear</w:t>
      </w:r>
      <w:r w:rsidR="00C65748" w:rsidRPr="00F73BD4">
        <w:rPr>
          <w:rFonts w:ascii="Arial" w:hAnsi="Arial" w:cs="Arial"/>
          <w:sz w:val="22"/>
          <w:szCs w:val="22"/>
        </w:rPr>
        <w:t xml:space="preserve"> </w:t>
      </w:r>
      <w:r w:rsidR="00F73BD4">
        <w:rPr>
          <w:rFonts w:ascii="Arial" w:hAnsi="Arial" w:cs="Arial"/>
          <w:sz w:val="22"/>
          <w:szCs w:val="22"/>
        </w:rPr>
        <w:t>Sir/Madam</w:t>
      </w:r>
      <w:r w:rsidR="003C332D" w:rsidRPr="00F73BD4">
        <w:rPr>
          <w:rFonts w:ascii="Arial" w:hAnsi="Arial" w:cs="Arial"/>
          <w:sz w:val="22"/>
          <w:szCs w:val="22"/>
        </w:rPr>
        <w:t>,</w:t>
      </w:r>
    </w:p>
    <w:p w:rsidR="00C65748" w:rsidRPr="00F73BD4" w:rsidRDefault="00C65748" w:rsidP="00C65748">
      <w:pPr>
        <w:tabs>
          <w:tab w:val="left" w:pos="7200"/>
        </w:tabs>
        <w:rPr>
          <w:rFonts w:ascii="Arial" w:hAnsi="Arial"/>
          <w:b/>
          <w:sz w:val="22"/>
          <w:szCs w:val="22"/>
          <w:u w:val="single"/>
        </w:rPr>
      </w:pPr>
    </w:p>
    <w:p w:rsidR="003C332D" w:rsidRPr="00F73BD4" w:rsidRDefault="003C332D" w:rsidP="003C332D">
      <w:pPr>
        <w:rPr>
          <w:rFonts w:ascii="Arial" w:hAnsi="Arial"/>
          <w:b/>
          <w:caps/>
          <w:sz w:val="22"/>
          <w:szCs w:val="22"/>
          <w:u w:val="single"/>
        </w:rPr>
      </w:pPr>
      <w:r w:rsidRPr="00F73BD4">
        <w:rPr>
          <w:rFonts w:ascii="Arial" w:hAnsi="Arial"/>
          <w:b/>
          <w:caps/>
          <w:sz w:val="22"/>
          <w:szCs w:val="22"/>
          <w:u w:val="single"/>
        </w:rPr>
        <w:t>Town and Country Planning Act, 1990</w:t>
      </w:r>
    </w:p>
    <w:p w:rsidR="00A45089" w:rsidRPr="00F73BD4" w:rsidRDefault="00A45089" w:rsidP="00C65748">
      <w:pPr>
        <w:tabs>
          <w:tab w:val="left" w:pos="7200"/>
        </w:tabs>
        <w:rPr>
          <w:rFonts w:ascii="Arial" w:hAnsi="Arial"/>
          <w:b/>
          <w:sz w:val="22"/>
          <w:szCs w:val="22"/>
        </w:rPr>
      </w:pPr>
    </w:p>
    <w:p w:rsidR="00A86CFC" w:rsidRPr="00344320" w:rsidRDefault="00F05155" w:rsidP="00A86CFC">
      <w:pPr>
        <w:rPr>
          <w:rFonts w:ascii="Arial" w:hAnsi="Arial" w:cs="Arial"/>
          <w:b/>
        </w:rPr>
      </w:pPr>
      <w:r w:rsidRPr="00F73BD4">
        <w:rPr>
          <w:rFonts w:ascii="Arial" w:hAnsi="Arial"/>
          <w:b/>
          <w:sz w:val="22"/>
          <w:szCs w:val="22"/>
        </w:rPr>
        <w:t>PROPOSAL:</w:t>
      </w:r>
      <w:r w:rsidR="00A86CFC" w:rsidRPr="00A86CFC">
        <w:rPr>
          <w:rFonts w:ascii="Arial" w:hAnsi="Arial" w:cs="Arial"/>
          <w:b/>
        </w:rPr>
        <w:t xml:space="preserve"> </w:t>
      </w:r>
      <w:r w:rsidR="00A86CFC" w:rsidRPr="00A86CFC">
        <w:rPr>
          <w:rFonts w:ascii="Arial" w:hAnsi="Arial" w:cs="Arial"/>
          <w:b/>
          <w:sz w:val="22"/>
        </w:rPr>
        <w:t>CANIATÂD ADEILAD RHESTREDIG AR GYFER GOSOD POLYN A CHAMERA ANPR</w:t>
      </w:r>
      <w:proofErr w:type="spellStart"/>
      <w:r w:rsidR="00A86CFC" w:rsidRPr="00A86CFC">
        <w:rPr>
          <w:rFonts w:ascii="Arial" w:hAnsi="Arial" w:cs="Arial"/>
          <w:b/>
          <w:sz w:val="22"/>
        </w:rPr>
        <w:t/>
      </w:r>
      <w:proofErr w:type="spellEnd"/>
      <w:r w:rsidR="00A86CFC" w:rsidRPr="00A86CFC">
        <w:rPr>
          <w:rFonts w:ascii="Arial" w:hAnsi="Arial" w:cs="Arial"/>
          <w:b/>
          <w:sz w:val="22"/>
        </w:rPr>
        <w:t/>
      </w:r>
      <w:proofErr w:type="spellStart"/>
      <w:r w:rsidR="00A86CFC" w:rsidRPr="00A86CFC">
        <w:rPr>
          <w:rFonts w:ascii="Arial" w:hAnsi="Arial" w:cs="Arial"/>
          <w:b/>
          <w:sz w:val="22"/>
        </w:rPr>
        <w:t/>
      </w:r>
      <w:proofErr w:type="spellEnd"/>
      <w:r w:rsidR="00A86CFC" w:rsidRPr="00A86CFC">
        <w:rPr>
          <w:rFonts w:ascii="Arial" w:hAnsi="Arial" w:cs="Arial"/>
          <w:b/>
          <w:sz w:val="22"/>
        </w:rPr>
        <w:t/>
      </w:r>
    </w:p>
    <w:p w:rsidR="00F05155" w:rsidRPr="00F73BD4" w:rsidRDefault="00F05155" w:rsidP="00C65748">
      <w:pPr>
        <w:rPr>
          <w:rFonts w:ascii="Arial" w:hAnsi="Arial"/>
          <w:b/>
          <w:sz w:val="22"/>
          <w:szCs w:val="22"/>
        </w:rPr>
      </w:pPr>
      <w:r w:rsidRPr="00F73BD4">
        <w:rPr>
          <w:rFonts w:ascii="Arial" w:hAnsi="Arial"/>
          <w:b/>
          <w:sz w:val="22"/>
          <w:szCs w:val="22"/>
        </w:rPr>
        <w:t xml:space="preserve"> / LISTED BUILDING CONSENT FOR ERECTION OF POLE AND ANPR CAMERA</w:t>
      </w:r>
      <w:proofErr w:type="spellStart"/>
      <w:r w:rsidRPr="00F73BD4">
        <w:rPr>
          <w:rFonts w:ascii="Arial" w:hAnsi="Arial"/>
          <w:b/>
          <w:sz w:val="22"/>
          <w:szCs w:val="22"/>
        </w:rPr>
        <w:t/>
      </w:r>
      <w:bookmarkStart w:id="0" w:name="_GoBack"/>
      <w:bookmarkEnd w:id="0"/>
      <w:r w:rsidRPr="00F73BD4">
        <w:rPr>
          <w:rFonts w:ascii="Arial" w:hAnsi="Arial"/>
          <w:b/>
          <w:sz w:val="22"/>
          <w:szCs w:val="22"/>
        </w:rPr>
        <w:t/>
      </w:r>
      <w:proofErr w:type="spellEnd"/>
      <w:r w:rsidRPr="00F73BD4">
        <w:rPr>
          <w:rFonts w:ascii="Arial" w:hAnsi="Arial"/>
          <w:b/>
          <w:sz w:val="22"/>
          <w:szCs w:val="22"/>
        </w:rPr>
        <w:t/>
      </w:r>
      <w:proofErr w:type="spellStart"/>
      <w:r w:rsidRPr="00F73BD4">
        <w:rPr>
          <w:rFonts w:ascii="Arial" w:hAnsi="Arial"/>
          <w:b/>
          <w:sz w:val="22"/>
          <w:szCs w:val="22"/>
        </w:rPr>
        <w:t/>
      </w:r>
      <w:proofErr w:type="spellEnd"/>
      <w:r w:rsidRPr="00F73BD4">
        <w:rPr>
          <w:rFonts w:ascii="Arial" w:hAnsi="Arial"/>
          <w:b/>
          <w:sz w:val="22"/>
          <w:szCs w:val="22"/>
        </w:rPr>
        <w:t/>
      </w:r>
    </w:p>
    <w:p w:rsidR="00C65748" w:rsidRPr="00F73BD4" w:rsidRDefault="00F5180F" w:rsidP="00C65748">
      <w:pPr>
        <w:rPr>
          <w:rFonts w:ascii="Arial" w:hAnsi="Arial"/>
          <w:b/>
          <w:sz w:val="22"/>
          <w:szCs w:val="22"/>
        </w:rPr>
      </w:pPr>
      <w:r w:rsidRPr="00F73BD4">
        <w:rPr>
          <w:rFonts w:ascii="Arial" w:hAnsi="Arial"/>
          <w:b/>
          <w:sz w:val="22"/>
          <w:szCs w:val="22"/>
        </w:rPr>
        <w:t>LOCATION</w:t>
      </w:r>
      <w:r w:rsidR="00C65748" w:rsidRPr="00F73BD4">
        <w:rPr>
          <w:rFonts w:ascii="Arial" w:hAnsi="Arial"/>
          <w:b/>
          <w:sz w:val="22"/>
          <w:szCs w:val="22"/>
        </w:rPr>
        <w:t>: GLYN VALLEY HOTEL, LLANARMON ROAD, GLYN CEIRIOG, LLANGOLLEN, LL20 7EU</w:t>
      </w:r>
      <w:proofErr w:type="spellStart"/>
      <w:r w:rsidR="00C65748" w:rsidRPr="00F73BD4">
        <w:rPr>
          <w:rFonts w:ascii="Arial" w:hAnsi="Arial"/>
          <w:b/>
          <w:sz w:val="22"/>
          <w:szCs w:val="22"/>
        </w:rPr>
        <w:t/>
      </w:r>
      <w:proofErr w:type="spellEnd"/>
      <w:r w:rsidR="00C65748" w:rsidRPr="00F73BD4">
        <w:rPr>
          <w:rFonts w:ascii="Arial" w:hAnsi="Arial"/>
          <w:b/>
          <w:sz w:val="22"/>
          <w:szCs w:val="22"/>
        </w:rPr>
        <w:t/>
      </w:r>
      <w:proofErr w:type="spellStart"/>
      <w:r w:rsidR="00C65748" w:rsidRPr="00F73BD4">
        <w:rPr>
          <w:rFonts w:ascii="Arial" w:hAnsi="Arial"/>
          <w:b/>
          <w:sz w:val="22"/>
          <w:szCs w:val="22"/>
        </w:rPr>
        <w:t/>
      </w:r>
      <w:proofErr w:type="spellEnd"/>
      <w:r w:rsidR="00C65748" w:rsidRPr="00F73BD4">
        <w:rPr>
          <w:rFonts w:ascii="Arial" w:hAnsi="Arial"/>
          <w:b/>
          <w:sz w:val="22"/>
          <w:szCs w:val="22"/>
        </w:rPr>
        <w:t/>
      </w:r>
    </w:p>
    <w:p w:rsidR="00C65748" w:rsidRPr="00F73BD4" w:rsidRDefault="00C65748" w:rsidP="00C65748">
      <w:pPr>
        <w:tabs>
          <w:tab w:val="left" w:pos="7200"/>
        </w:tabs>
        <w:rPr>
          <w:rFonts w:ascii="Arial" w:hAnsi="Arial" w:cs="Arial"/>
          <w:sz w:val="22"/>
          <w:szCs w:val="22"/>
          <w:u w:val="single"/>
        </w:rPr>
      </w:pPr>
    </w:p>
    <w:p w:rsidR="00916C3A" w:rsidRPr="00180C1A" w:rsidRDefault="00916C3A" w:rsidP="00916C3A">
      <w:pPr>
        <w:jc w:val="both"/>
        <w:rPr>
          <w:rFonts w:ascii="Arial" w:hAnsi="Arial"/>
          <w:sz w:val="22"/>
          <w:szCs w:val="22"/>
        </w:rPr>
      </w:pPr>
      <w:r w:rsidRPr="00180C1A">
        <w:rPr>
          <w:rFonts w:ascii="Arial" w:hAnsi="Arial"/>
          <w:sz w:val="22"/>
          <w:szCs w:val="22"/>
        </w:rPr>
        <w:t>I write to inform you that, as requested your planning application cod</w:t>
      </w:r>
      <w:r w:rsidRPr="00916C3A">
        <w:rPr>
          <w:rFonts w:ascii="Arial" w:hAnsi="Arial"/>
          <w:sz w:val="22"/>
          <w:szCs w:val="22"/>
        </w:rPr>
        <w:t xml:space="preserve">e number </w:t>
      </w:r>
      <w:r w:rsidRPr="00916C3A">
        <w:rPr>
          <w:rFonts w:ascii="Arial" w:hAnsi="Arial" w:cs="Arial"/>
          <w:sz w:val="22"/>
          <w:szCs w:val="22"/>
        </w:rPr>
        <w:t>P/2024/1581</w:t>
      </w:r>
      <w:proofErr w:type="spellStart"/>
      <w:r w:rsidRPr="00916C3A">
        <w:rPr>
          <w:rFonts w:ascii="Arial" w:hAnsi="Arial" w:cs="Arial"/>
          <w:sz w:val="22"/>
          <w:szCs w:val="22"/>
        </w:rPr>
        <w:t/>
      </w:r>
      <w:proofErr w:type="spellEnd"/>
      <w:r w:rsidRPr="00916C3A">
        <w:rPr>
          <w:rFonts w:ascii="Arial" w:hAnsi="Arial" w:cs="Arial"/>
          <w:sz w:val="22"/>
          <w:szCs w:val="22"/>
        </w:rPr>
        <w:t/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16C3A">
        <w:rPr>
          <w:rFonts w:ascii="Arial" w:hAnsi="Arial"/>
          <w:sz w:val="22"/>
          <w:szCs w:val="22"/>
        </w:rPr>
        <w:t xml:space="preserve">has </w:t>
      </w:r>
      <w:r w:rsidRPr="00180C1A">
        <w:rPr>
          <w:rFonts w:ascii="Arial" w:hAnsi="Arial"/>
          <w:sz w:val="22"/>
          <w:szCs w:val="22"/>
        </w:rPr>
        <w:t>been withdrawn</w:t>
      </w:r>
      <w:proofErr w:type="gramEnd"/>
      <w:r w:rsidRPr="00180C1A">
        <w:rPr>
          <w:rFonts w:ascii="Arial" w:hAnsi="Arial"/>
          <w:sz w:val="22"/>
          <w:szCs w:val="22"/>
        </w:rPr>
        <w:t>.</w:t>
      </w:r>
    </w:p>
    <w:p w:rsidR="00916C3A" w:rsidRPr="00180C1A" w:rsidRDefault="00916C3A" w:rsidP="00916C3A">
      <w:pPr>
        <w:jc w:val="both"/>
        <w:rPr>
          <w:rFonts w:ascii="Arial" w:hAnsi="Arial"/>
          <w:sz w:val="22"/>
          <w:szCs w:val="22"/>
        </w:rPr>
      </w:pPr>
    </w:p>
    <w:p w:rsidR="00916C3A" w:rsidRPr="00180C1A" w:rsidRDefault="00916C3A" w:rsidP="00916C3A">
      <w:pPr>
        <w:jc w:val="both"/>
        <w:rPr>
          <w:rFonts w:ascii="Arial" w:hAnsi="Arial"/>
          <w:b/>
          <w:sz w:val="22"/>
          <w:szCs w:val="22"/>
        </w:rPr>
      </w:pPr>
      <w:r w:rsidRPr="00180C1A">
        <w:rPr>
          <w:rFonts w:ascii="Arial" w:hAnsi="Arial"/>
          <w:sz w:val="22"/>
          <w:szCs w:val="22"/>
        </w:rPr>
        <w:t xml:space="preserve">You </w:t>
      </w:r>
      <w:proofErr w:type="gramStart"/>
      <w:r w:rsidRPr="00180C1A">
        <w:rPr>
          <w:rFonts w:ascii="Arial" w:hAnsi="Arial"/>
          <w:sz w:val="22"/>
          <w:szCs w:val="22"/>
        </w:rPr>
        <w:t>are reminded</w:t>
      </w:r>
      <w:proofErr w:type="gramEnd"/>
      <w:r w:rsidRPr="00180C1A">
        <w:rPr>
          <w:rFonts w:ascii="Arial" w:hAnsi="Arial"/>
          <w:sz w:val="22"/>
          <w:szCs w:val="22"/>
        </w:rPr>
        <w:t xml:space="preserve"> that any fee paid with this planning application will only remain valid if the resubmitted application is </w:t>
      </w:r>
      <w:r w:rsidRPr="00180C1A">
        <w:rPr>
          <w:rFonts w:ascii="Arial" w:hAnsi="Arial"/>
          <w:b/>
          <w:sz w:val="22"/>
          <w:szCs w:val="22"/>
        </w:rPr>
        <w:t>received not later than twelve months from the date of the receipt of the application now withdrawn.</w:t>
      </w:r>
    </w:p>
    <w:p w:rsidR="00A45089" w:rsidRPr="00F73BD4" w:rsidRDefault="00A45089" w:rsidP="00F32037">
      <w:pPr>
        <w:rPr>
          <w:rFonts w:ascii="Arial" w:hAnsi="Arial" w:cs="Arial"/>
          <w:sz w:val="22"/>
          <w:szCs w:val="22"/>
        </w:rPr>
      </w:pPr>
    </w:p>
    <w:p w:rsidR="00F32037" w:rsidRPr="00F73BD4" w:rsidRDefault="003C332D" w:rsidP="00F32037">
      <w:pPr>
        <w:rPr>
          <w:rFonts w:ascii="Arial" w:hAnsi="Arial" w:cs="Arial"/>
          <w:sz w:val="22"/>
          <w:szCs w:val="22"/>
        </w:rPr>
      </w:pPr>
      <w:r w:rsidRPr="00F73BD4">
        <w:rPr>
          <w:rFonts w:ascii="Arial" w:hAnsi="Arial" w:cs="Arial"/>
          <w:sz w:val="22"/>
          <w:szCs w:val="22"/>
        </w:rPr>
        <w:t xml:space="preserve">Yours </w:t>
      </w:r>
      <w:r w:rsidR="00916C3A">
        <w:rPr>
          <w:rFonts w:ascii="Arial" w:hAnsi="Arial" w:cs="Arial"/>
          <w:sz w:val="22"/>
          <w:szCs w:val="22"/>
        </w:rPr>
        <w:t>faithfully</w:t>
      </w:r>
      <w:r w:rsidR="00F32037" w:rsidRPr="00F73BD4">
        <w:rPr>
          <w:rFonts w:ascii="Arial" w:hAnsi="Arial" w:cs="Arial"/>
          <w:sz w:val="22"/>
          <w:szCs w:val="22"/>
        </w:rPr>
        <w:t>,</w:t>
      </w:r>
    </w:p>
    <w:p w:rsidR="00F32037" w:rsidRPr="00F73BD4" w:rsidRDefault="00F32037" w:rsidP="00F32037">
      <w:pPr>
        <w:rPr>
          <w:rFonts w:ascii="Arial" w:hAnsi="Arial" w:cs="Arial"/>
          <w:sz w:val="22"/>
          <w:szCs w:val="22"/>
        </w:rPr>
      </w:pPr>
    </w:p>
    <w:p w:rsidR="00F32037" w:rsidRPr="00F73BD4" w:rsidRDefault="00F32037" w:rsidP="00F32037">
      <w:pPr>
        <w:rPr>
          <w:rFonts w:ascii="Arial" w:hAnsi="Arial" w:cs="Arial"/>
          <w:sz w:val="22"/>
          <w:szCs w:val="22"/>
          <w:lang w:eastAsia="en-US"/>
        </w:rPr>
      </w:pPr>
      <w:r w:rsidRPr="00F73BD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838E152" wp14:editId="39290F29">
            <wp:extent cx="1019175" cy="62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037" w:rsidRPr="00F73BD4" w:rsidRDefault="00F32037" w:rsidP="00F32037">
      <w:pPr>
        <w:rPr>
          <w:rFonts w:ascii="Arial" w:hAnsi="Arial" w:cs="Arial"/>
          <w:sz w:val="22"/>
          <w:szCs w:val="22"/>
        </w:rPr>
      </w:pPr>
      <w:r w:rsidRPr="00F73BD4">
        <w:rPr>
          <w:rFonts w:ascii="Arial" w:hAnsi="Arial" w:cs="Arial"/>
          <w:sz w:val="22"/>
          <w:szCs w:val="22"/>
        </w:rPr>
        <w:t>David Fitzsimon</w:t>
      </w:r>
    </w:p>
    <w:p w:rsidR="00F32037" w:rsidRPr="00F73BD4" w:rsidRDefault="00F32037" w:rsidP="00F32037">
      <w:pPr>
        <w:rPr>
          <w:rFonts w:ascii="Arial" w:hAnsi="Arial" w:cs="Arial"/>
          <w:sz w:val="22"/>
          <w:szCs w:val="22"/>
        </w:rPr>
      </w:pPr>
      <w:proofErr w:type="spellStart"/>
      <w:r w:rsidRPr="00F73BD4">
        <w:rPr>
          <w:rFonts w:ascii="Arial" w:hAnsi="Arial" w:cs="Arial"/>
          <w:sz w:val="22"/>
          <w:szCs w:val="22"/>
        </w:rPr>
        <w:t>Prif</w:t>
      </w:r>
      <w:proofErr w:type="spellEnd"/>
      <w:r w:rsidRPr="00F73BD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73BD4">
        <w:rPr>
          <w:rFonts w:ascii="Arial" w:hAnsi="Arial" w:cs="Arial"/>
          <w:sz w:val="22"/>
          <w:szCs w:val="22"/>
        </w:rPr>
        <w:t>Swyddog</w:t>
      </w:r>
      <w:proofErr w:type="spellEnd"/>
      <w:r w:rsidRPr="00F73BD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73BD4">
        <w:rPr>
          <w:rFonts w:ascii="Arial" w:hAnsi="Arial" w:cs="Arial"/>
          <w:sz w:val="22"/>
          <w:szCs w:val="22"/>
        </w:rPr>
        <w:t>Yr</w:t>
      </w:r>
      <w:proofErr w:type="spellEnd"/>
      <w:r w:rsidRPr="00F73BD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73BD4">
        <w:rPr>
          <w:rFonts w:ascii="Arial" w:hAnsi="Arial" w:cs="Arial"/>
          <w:sz w:val="22"/>
          <w:szCs w:val="22"/>
        </w:rPr>
        <w:t>Economi</w:t>
      </w:r>
      <w:proofErr w:type="spellEnd"/>
      <w:r w:rsidRPr="00F73BD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73BD4">
        <w:rPr>
          <w:rFonts w:ascii="Arial" w:hAnsi="Arial" w:cs="Arial"/>
          <w:sz w:val="22"/>
          <w:szCs w:val="22"/>
        </w:rPr>
        <w:t>Chynllunio</w:t>
      </w:r>
      <w:proofErr w:type="spellEnd"/>
    </w:p>
    <w:p w:rsidR="00DE6369" w:rsidRPr="00F73BD4" w:rsidRDefault="00F32037" w:rsidP="00413404">
      <w:pPr>
        <w:rPr>
          <w:rFonts w:ascii="Arial" w:hAnsi="Arial" w:cs="Arial"/>
          <w:sz w:val="22"/>
          <w:szCs w:val="22"/>
        </w:rPr>
      </w:pPr>
      <w:r w:rsidRPr="00F73BD4">
        <w:rPr>
          <w:rFonts w:ascii="Arial" w:hAnsi="Arial" w:cs="Arial"/>
          <w:sz w:val="22"/>
          <w:szCs w:val="22"/>
        </w:rPr>
        <w:t>Chief Officer Economy and Planning</w:t>
      </w:r>
    </w:p>
    <w:p w:rsidR="003C332D" w:rsidRDefault="003C332D" w:rsidP="002B5F12">
      <w:pPr>
        <w:pStyle w:val="Footer"/>
        <w:rPr>
          <w:rFonts w:ascii="Arial" w:hAnsi="Arial" w:cs="Arial"/>
        </w:rPr>
      </w:pPr>
    </w:p>
    <w:p w:rsidR="003C332D" w:rsidRDefault="003C332D" w:rsidP="002B5F12">
      <w:pPr>
        <w:pStyle w:val="Footer"/>
        <w:rPr>
          <w:rFonts w:ascii="Arial" w:hAnsi="Arial" w:cs="Arial"/>
        </w:rPr>
      </w:pPr>
    </w:p>
    <w:p w:rsidR="003C332D" w:rsidRPr="00DE6369" w:rsidRDefault="003C332D" w:rsidP="002B5F12">
      <w:pPr>
        <w:pStyle w:val="Footer"/>
        <w:rPr>
          <w:rFonts w:ascii="Arial" w:hAnsi="Arial" w:cs="Arial"/>
        </w:rPr>
      </w:pPr>
    </w:p>
    <w:sectPr w:rsidR="003C332D" w:rsidRPr="00DE6369" w:rsidSect="00C533AB">
      <w:footerReference w:type="first" r:id="rId11"/>
      <w:pgSz w:w="11909" w:h="16834"/>
      <w:pgMar w:top="568" w:right="1296" w:bottom="1152" w:left="1418" w:header="568" w:footer="86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FA7" w:rsidRDefault="00D42FA7">
      <w:r>
        <w:separator/>
      </w:r>
    </w:p>
  </w:endnote>
  <w:endnote w:type="continuationSeparator" w:id="0">
    <w:p w:rsidR="00D42FA7" w:rsidRDefault="00D42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4DD" w:rsidRPr="005008F8" w:rsidRDefault="00AC74DD" w:rsidP="00AC74DD">
    <w:pPr>
      <w:tabs>
        <w:tab w:val="left" w:pos="9923"/>
      </w:tabs>
      <w:ind w:left="-709" w:right="-728"/>
      <w:rPr>
        <w:rFonts w:ascii="Arial" w:hAnsi="Arial" w:cs="Arial"/>
        <w:b/>
        <w:bCs/>
        <w:color w:val="17375E"/>
        <w:sz w:val="16"/>
        <w:szCs w:val="16"/>
      </w:rPr>
    </w:pPr>
    <w:r w:rsidRPr="005008F8">
      <w:rPr>
        <w:rFonts w:ascii="Arial" w:hAnsi="Arial" w:cs="Arial"/>
        <w:b/>
        <w:bCs/>
        <w:color w:val="17375E"/>
        <w:sz w:val="16"/>
        <w:szCs w:val="16"/>
      </w:rPr>
      <w:t>Rydym yn croesawu gohebiaeth yn Gymraeg. Byddwn yn ymateb i unrhyw ohebiaeth yn Gymraeg ac ni fydd hyn yn arwain at unrhyw oedi.</w:t>
    </w:r>
  </w:p>
  <w:p w:rsidR="00AC74DD" w:rsidRDefault="00AC74DD" w:rsidP="00AC74DD">
    <w:pPr>
      <w:tabs>
        <w:tab w:val="left" w:pos="9195"/>
      </w:tabs>
      <w:ind w:left="-709" w:right="-19"/>
      <w:rPr>
        <w:rFonts w:ascii="Arial" w:hAnsi="Arial" w:cs="Arial"/>
        <w:b/>
        <w:bCs/>
        <w:color w:val="17375E"/>
        <w:sz w:val="16"/>
        <w:szCs w:val="16"/>
      </w:rPr>
    </w:pPr>
    <w:r w:rsidRPr="005008F8">
      <w:rPr>
        <w:rFonts w:ascii="Arial" w:hAnsi="Arial" w:cs="Arial"/>
        <w:b/>
        <w:bCs/>
        <w:color w:val="17375E"/>
        <w:sz w:val="16"/>
        <w:szCs w:val="16"/>
      </w:rPr>
      <w:t>We welcome correspondence in Welsh. We will respond to any correspondence in Welsh and this will not lead to any delay.</w:t>
    </w:r>
  </w:p>
  <w:p w:rsidR="00871303" w:rsidRDefault="008713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FA7" w:rsidRDefault="00D42FA7">
      <w:r>
        <w:separator/>
      </w:r>
    </w:p>
  </w:footnote>
  <w:footnote w:type="continuationSeparator" w:id="0">
    <w:p w:rsidR="00D42FA7" w:rsidRDefault="00D42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929A4"/>
    <w:multiLevelType w:val="hybridMultilevel"/>
    <w:tmpl w:val="8B2ED728"/>
    <w:lvl w:ilvl="0" w:tplc="08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A9"/>
    <w:rsid w:val="0002325C"/>
    <w:rsid w:val="00050DBF"/>
    <w:rsid w:val="00061F1A"/>
    <w:rsid w:val="0006413A"/>
    <w:rsid w:val="000927FD"/>
    <w:rsid w:val="000C2B33"/>
    <w:rsid w:val="000D34D8"/>
    <w:rsid w:val="000D556A"/>
    <w:rsid w:val="00101DF2"/>
    <w:rsid w:val="0011171F"/>
    <w:rsid w:val="0012478A"/>
    <w:rsid w:val="00147F97"/>
    <w:rsid w:val="001649E7"/>
    <w:rsid w:val="00175C7F"/>
    <w:rsid w:val="001A2924"/>
    <w:rsid w:val="001F08CD"/>
    <w:rsid w:val="002366FB"/>
    <w:rsid w:val="00243F24"/>
    <w:rsid w:val="00257139"/>
    <w:rsid w:val="00283398"/>
    <w:rsid w:val="002A5DA9"/>
    <w:rsid w:val="002B21C7"/>
    <w:rsid w:val="002B5F12"/>
    <w:rsid w:val="003001D5"/>
    <w:rsid w:val="00310CAF"/>
    <w:rsid w:val="003128D4"/>
    <w:rsid w:val="00316640"/>
    <w:rsid w:val="0033510E"/>
    <w:rsid w:val="00344670"/>
    <w:rsid w:val="00363A59"/>
    <w:rsid w:val="003A1943"/>
    <w:rsid w:val="003A25FB"/>
    <w:rsid w:val="003B6A98"/>
    <w:rsid w:val="003C0BE5"/>
    <w:rsid w:val="003C332D"/>
    <w:rsid w:val="003C509D"/>
    <w:rsid w:val="003C775E"/>
    <w:rsid w:val="003D2136"/>
    <w:rsid w:val="003D2B33"/>
    <w:rsid w:val="0041213E"/>
    <w:rsid w:val="00413404"/>
    <w:rsid w:val="00486153"/>
    <w:rsid w:val="004A1D22"/>
    <w:rsid w:val="004A47BB"/>
    <w:rsid w:val="004A7273"/>
    <w:rsid w:val="004C2527"/>
    <w:rsid w:val="004D1A32"/>
    <w:rsid w:val="004F120E"/>
    <w:rsid w:val="004F71EA"/>
    <w:rsid w:val="00511274"/>
    <w:rsid w:val="005229FF"/>
    <w:rsid w:val="00537DD5"/>
    <w:rsid w:val="00554785"/>
    <w:rsid w:val="00562E03"/>
    <w:rsid w:val="005863FA"/>
    <w:rsid w:val="005F2717"/>
    <w:rsid w:val="006108BF"/>
    <w:rsid w:val="0063734A"/>
    <w:rsid w:val="0064377B"/>
    <w:rsid w:val="006746BF"/>
    <w:rsid w:val="006767AE"/>
    <w:rsid w:val="0068065F"/>
    <w:rsid w:val="00685FDA"/>
    <w:rsid w:val="00690EBC"/>
    <w:rsid w:val="0069532E"/>
    <w:rsid w:val="006C0838"/>
    <w:rsid w:val="006C78BD"/>
    <w:rsid w:val="006F1195"/>
    <w:rsid w:val="0071405E"/>
    <w:rsid w:val="00731BB7"/>
    <w:rsid w:val="00736075"/>
    <w:rsid w:val="0076424F"/>
    <w:rsid w:val="00782F26"/>
    <w:rsid w:val="00783170"/>
    <w:rsid w:val="007A0DD5"/>
    <w:rsid w:val="007B76AA"/>
    <w:rsid w:val="007C36B0"/>
    <w:rsid w:val="007C567B"/>
    <w:rsid w:val="007E08B5"/>
    <w:rsid w:val="00836C2B"/>
    <w:rsid w:val="00840759"/>
    <w:rsid w:val="00870BC0"/>
    <w:rsid w:val="00871303"/>
    <w:rsid w:val="0087763C"/>
    <w:rsid w:val="00884FA7"/>
    <w:rsid w:val="008A4EEB"/>
    <w:rsid w:val="008D6AF3"/>
    <w:rsid w:val="00916C3A"/>
    <w:rsid w:val="00945E71"/>
    <w:rsid w:val="009504A1"/>
    <w:rsid w:val="00962793"/>
    <w:rsid w:val="009732C5"/>
    <w:rsid w:val="00986B9A"/>
    <w:rsid w:val="0099235C"/>
    <w:rsid w:val="009B0F2C"/>
    <w:rsid w:val="00A3040D"/>
    <w:rsid w:val="00A36F72"/>
    <w:rsid w:val="00A45089"/>
    <w:rsid w:val="00A84CB5"/>
    <w:rsid w:val="00A86CFC"/>
    <w:rsid w:val="00AC74DD"/>
    <w:rsid w:val="00AD0133"/>
    <w:rsid w:val="00AF143F"/>
    <w:rsid w:val="00B1498A"/>
    <w:rsid w:val="00B47BE4"/>
    <w:rsid w:val="00B80AAF"/>
    <w:rsid w:val="00B86582"/>
    <w:rsid w:val="00B92466"/>
    <w:rsid w:val="00BA6BBF"/>
    <w:rsid w:val="00C059D0"/>
    <w:rsid w:val="00C11BEE"/>
    <w:rsid w:val="00C204EB"/>
    <w:rsid w:val="00C40D68"/>
    <w:rsid w:val="00C46548"/>
    <w:rsid w:val="00C533AB"/>
    <w:rsid w:val="00C65748"/>
    <w:rsid w:val="00C87C88"/>
    <w:rsid w:val="00CA1014"/>
    <w:rsid w:val="00CF1E70"/>
    <w:rsid w:val="00D17B94"/>
    <w:rsid w:val="00D36C39"/>
    <w:rsid w:val="00D400E0"/>
    <w:rsid w:val="00D42FA7"/>
    <w:rsid w:val="00D62B33"/>
    <w:rsid w:val="00D931F0"/>
    <w:rsid w:val="00DB2349"/>
    <w:rsid w:val="00DE6369"/>
    <w:rsid w:val="00E2237E"/>
    <w:rsid w:val="00E30AB0"/>
    <w:rsid w:val="00E53193"/>
    <w:rsid w:val="00E60AB4"/>
    <w:rsid w:val="00E71E8A"/>
    <w:rsid w:val="00E828CD"/>
    <w:rsid w:val="00E93246"/>
    <w:rsid w:val="00E941B5"/>
    <w:rsid w:val="00ED30C3"/>
    <w:rsid w:val="00ED3670"/>
    <w:rsid w:val="00F05155"/>
    <w:rsid w:val="00F32037"/>
    <w:rsid w:val="00F3356C"/>
    <w:rsid w:val="00F5180F"/>
    <w:rsid w:val="00F575E3"/>
    <w:rsid w:val="00F57858"/>
    <w:rsid w:val="00F66D59"/>
    <w:rsid w:val="00F73BD4"/>
    <w:rsid w:val="00F82529"/>
    <w:rsid w:val="00FA39FD"/>
    <w:rsid w:val="00FA4B77"/>
    <w:rsid w:val="00FB25C5"/>
    <w:rsid w:val="00FD6438"/>
    <w:rsid w:val="00FD7E31"/>
    <w:rsid w:val="00FF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DE0BED72-CD26-4996-997C-6FC56AEC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  <w:rPr>
      <w:b/>
      <w:color w:val="000000"/>
      <w:sz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Arial" w:hAnsi="Arial"/>
      <w:i/>
      <w:sz w:val="22"/>
    </w:rPr>
  </w:style>
  <w:style w:type="paragraph" w:styleId="TOC1">
    <w:name w:val="toc 1"/>
    <w:basedOn w:val="Normal"/>
    <w:next w:val="Normal"/>
    <w:autoRedefine/>
    <w:semiHidden/>
    <w:pPr>
      <w:ind w:left="360"/>
    </w:p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Pr>
      <w:snapToGrid w:val="0"/>
      <w:sz w:val="16"/>
      <w:lang w:eastAsia="en-US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Hyperlink">
    <w:name w:val="Hyperlink"/>
    <w:rsid w:val="002A5DA9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D400E0"/>
    <w:rPr>
      <w:sz w:val="24"/>
    </w:rPr>
  </w:style>
  <w:style w:type="paragraph" w:styleId="BalloonText">
    <w:name w:val="Balloon Text"/>
    <w:basedOn w:val="Normal"/>
    <w:link w:val="BalloonTextChar"/>
    <w:rsid w:val="00D400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400E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2E03"/>
    <w:rPr>
      <w:color w:val="808080"/>
    </w:rPr>
  </w:style>
  <w:style w:type="character" w:customStyle="1" w:styleId="FooterChar">
    <w:name w:val="Footer Char"/>
    <w:basedOn w:val="DefaultParagraphFont"/>
    <w:link w:val="Footer"/>
    <w:rsid w:val="00F5180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91317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42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56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6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3499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1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0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84039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04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3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885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9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56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0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2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86267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40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7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408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22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7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270922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2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5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Id="rId8" Type="http://schemas.openxmlformats.org/officeDocument/2006/relationships/hyperlink" Target="http://www.wrexham.gov.uk" TargetMode="External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0" Type="http://schemas.openxmlformats.org/officeDocument/2006/relationships/image" Target="media/image2.emf" /><Relationship Id="rId4" Type="http://schemas.openxmlformats.org/officeDocument/2006/relationships/settings" Target="settings.xml" /><Relationship Id="rId9" Type="http://schemas.openxmlformats.org/officeDocument/2006/relationships/image" Target="media/image1.jpe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E%20Email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2172E-0C17-4256-81C8-ADD3EBC87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 Email Letter.dot</Template>
  <TotalTime>0</TotalTime>
  <Pages>1</Pages>
  <Words>126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CISO</dc:creator>
  <lastModifiedBy>Louise Phillips</lastModifiedBy>
  <revision>2</revision>
  <lastPrinted>2018-02-15T08:35:00.0000000Z</lastPrinted>
  <dcterms:created xsi:type="dcterms:W3CDTF">2024-05-30T18:23:00.0000000Z</dcterms:created>
  <dcterms:modified xsi:type="dcterms:W3CDTF">2024-05-30T18:23:00.0000000Z</dcterms:modified>
  <dc:title/>
  <dc:subject>salesforceId:3f6452ab-fa0f-4501-9a18-1e9dc73bd199</dc:subject>
  <dc:description/>
</coreProperties>
</file>