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01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5553"/>
        <w:gridCol w:w="1560"/>
        <w:gridCol w:w="595"/>
        <w:gridCol w:w="2694"/>
        <w:gridCol w:w="1699"/>
      </w:tblGrid>
      <w:tr w:rsidR="00562E03" w:rsidTr="0064377B">
        <w:tc>
          <w:tcPr>
            <w:tcW w:w="7113" w:type="dxa"/>
            <w:gridSpan w:val="2"/>
          </w:tcPr>
          <w:p w:rsidR="00562E03" w:rsidRDefault="0011171F" w:rsidP="007C567B">
            <w:pPr>
              <w:pStyle w:val="Heading1"/>
              <w:spacing w:before="0"/>
              <w:ind w:left="340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-180340</wp:posOffset>
                      </wp:positionH>
                      <wp:positionV relativeFrom="page">
                        <wp:posOffset>-180340</wp:posOffset>
                      </wp:positionV>
                      <wp:extent cx="5166000" cy="1800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171F" w:rsidRPr="0011171F" w:rsidRDefault="0011171F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1171F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##MAILMERGE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14.2pt;margin-top:-14.2pt;width:406.7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ooM4iQIAAIoFAAAOAAAAZHJzL2Uyb0RvYy54bWysVEtvGyEQvlfqf0Dcm13HjptaXkduolSV oiSqXeWMWYhRgaGAvev++g7s+tE0l1S97A7MN6+PmZletUaTrfBBga3o4KykRFgOtbLPFf2+vP1w SUmIzNZMgxUV3YlAr2bv300bNxHnsAZdC0/QiQ2TxlV0HaObFEXga2FYOAMnLColeMMiHv1zUXvW oHeji/OyHBcN+Np54CIEvL3plHSW/UspeHyQMohIdEUxt5i/Pn9X6VvMpmzy7JlbK96nwf4hC8OU xaAHVzcsMrLx6i9XRnEPAWQ842AKkFJxkWvAagbli2oWa+ZErgXJCe5AU/h/bvn99tETVVd0SIll Bp9oKdpIPkNLhomdxoUJghYOYbHFa3zl/X3Ay1R0K71JfyyHoB553h24Tc44Xl4MxuOyRBVH3eAS xUx+cbR2PsQvAgxJQkU9vl2mlG3vQsRMELqHpGABtKpvldb5kPpFXGtPtgxfWsecI1r8gdKWNBUd Dy/K7NhCMu88a5vciNwxfbhUeVdhluJOi4TR9puQyFgu9JXYjHNhD/EzOqEkhnqLYY8/ZvUW464O tMiRwcaDsVEWfK4+j9iRsvrHnjLZ4ZHwk7qTGNtV23fECuodNoSHbqCC47cKX+2OhfjIPE4QPjRu hfiAH6kBWYdeomQN/tdr9wmPjY1aShqcyIqGnxvmBSX6q8WW/zQYjdII58Po4uM5HvypZnWqsRtz DdgKA9w/jmcx4aPei9KDecLlMU9RUcUsx9gVjXvxOnZ7ApcPF/N5BuHQOhbv7MLx5DrRm3py2T4x 7/rGjdjy97CfXTZ50b8dNllamG8iSJWbOxHcsdoTjwOfe75fTmmjnJ4z6rhCZ78BAAD//wMAUEsD BBQABgAIAAAAIQDl2O/p3gAAAAkBAAAPAAAAZHJzL2Rvd25yZXYueG1sTI9NT4NAEIbvJv6HzZh4 Me1Ca1uCLI0xfiS9WarG25YdgcjOEnYL+O8dD0Zv8/HknWey7WRbMWDvG0cK4nkEAql0pqFKwaF4 mCUgfNBkdOsIFXyhh21+fpbp1LiRnnHYh0pwCPlUK6hD6FIpfVmj1X7uOiTefbje6sBtX0nT65HD bSsXUbSWVjfEF2rd4V2N5ef+ZBW8X1VvOz89vozL1bK7fxqKzasplLq8mG5vQAScwh8MP/qsDjk7 Hd2JjBetgtkiuWb0t2Bik6xiEEeexCDzTP7/IP8GAAD//wMAUEsBAi0AFAAGAAgAAAAhALaDOJL+ AAAA4QEAABMAAAAAAAAAAAAAAAAAAAAAAFtDb250ZW50X1R5cGVzXS54bWxQSwECLQAUAAYACAAA ACEAOP0h/9YAAACUAQAACwAAAAAAAAAAAAAAAAAvAQAAX3JlbHMvLnJlbHNQSwECLQAUAAYACAAA ACEAvaKDOIkCAACKBQAADgAAAAAAAAAAAAAAAAAuAgAAZHJzL2Uyb0RvYy54bWxQSwECLQAUAAYA CAAAACEA5djv6d4AAAAJAQAADwAAAAAAAAAAAAAAAADjBAAAZHJzL2Rvd25yZXYueG1sUEsFBgAA AAAEAAQA8wAAAO4FAAAAAA== " fillcolor="white [3201]" stroked="f" strokeweight=".5pt">
                      <v:textbox>
                        <w:txbxContent>
                          <w:p w:rsidR="0011171F" w:rsidRPr="0011171F" w:rsidRDefault="0011171F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1171F">
                              <w:rPr>
                                <w:rFonts w:ascii="Arial" w:hAnsi="Arial" w:cs="Arial"/>
                                <w:color w:val="FFFFFF" w:themeColor="background1"/>
                                <w:sz w:val="14"/>
                                <w:szCs w:val="14"/>
                              </w:rPr>
                              <w:t>##MAILMERGE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62E03">
              <w:rPr>
                <w:rFonts w:ascii="Arial" w:hAnsi="Arial" w:cs="Arial"/>
                <w:b w:val="0"/>
                <w:sz w:val="18"/>
              </w:rPr>
              <w:t>Cyngor Bwrdeistref Sirol Wrecsam</w:t>
            </w:r>
            <w:r w:rsidR="00C40D68">
              <w:rPr>
                <w:rFonts w:ascii="Arial" w:hAnsi="Arial" w:cs="Arial"/>
                <w:b w:val="0"/>
                <w:sz w:val="18"/>
              </w:rPr>
              <w:t>/ Wrexham County Borough Council</w:t>
            </w:r>
          </w:p>
          <w:p w:rsidR="00C40D68" w:rsidRDefault="00562E03" w:rsidP="007C567B">
            <w:pPr>
              <w:ind w:left="342" w:right="-108"/>
              <w:rPr>
                <w:rFonts w:ascii="ArialMT" w:hAnsi="ArialMT" w:cs="ArialMT"/>
                <w:sz w:val="18"/>
                <w:szCs w:val="18"/>
              </w:rPr>
            </w:pPr>
            <w:r w:rsidRPr="003B6A98">
              <w:rPr>
                <w:rFonts w:ascii="Arial" w:hAnsi="Arial" w:cs="Arial"/>
                <w:color w:val="000000"/>
                <w:sz w:val="18"/>
                <w:szCs w:val="18"/>
              </w:rPr>
              <w:t>Neuadd y Dref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, Wrecsam. LL11 1A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Guildhall</w:t>
            </w:r>
            <w:r w:rsidR="00C40D68" w:rsidRPr="0068065F">
              <w:rPr>
                <w:rFonts w:ascii="Arial" w:hAnsi="Arial" w:cs="Arial"/>
                <w:color w:val="000000"/>
                <w:sz w:val="18"/>
                <w:szCs w:val="18"/>
              </w:rPr>
              <w:t>, Wrexham. LL11 1A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 w:rsidR="00C40D68">
              <w:rPr>
                <w:rFonts w:ascii="ArialMT" w:hAnsi="ArialMT" w:cs="ArialMT"/>
                <w:sz w:val="18"/>
                <w:szCs w:val="18"/>
              </w:rPr>
              <w:t xml:space="preserve"> </w:t>
            </w:r>
          </w:p>
          <w:p w:rsidR="00562E03" w:rsidRDefault="00562E03" w:rsidP="007C567B">
            <w:pPr>
              <w:ind w:left="342" w:right="-108"/>
              <w:rPr>
                <w:rStyle w:val="Hyperlink"/>
                <w:rFonts w:ascii="Arial" w:hAnsi="Arial" w:cs="Arial"/>
                <w:sz w:val="18"/>
                <w:szCs w:val="18"/>
              </w:rPr>
            </w:pP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>www.</w:t>
            </w:r>
            <w:r w:rsidR="00C40D68">
              <w:rPr>
                <w:rFonts w:ascii="Arial" w:hAnsi="Arial" w:cs="Arial"/>
                <w:color w:val="000000"/>
                <w:sz w:val="18"/>
                <w:szCs w:val="18"/>
              </w:rPr>
              <w:t>wrecsam</w:t>
            </w:r>
            <w:r w:rsidRPr="0068065F">
              <w:rPr>
                <w:rFonts w:ascii="Arial" w:hAnsi="Arial" w:cs="Arial"/>
                <w:color w:val="000000"/>
                <w:sz w:val="18"/>
                <w:szCs w:val="18"/>
              </w:rPr>
              <w:t xml:space="preserve">.gov.uk  </w:t>
            </w:r>
            <w:hyperlink r:id="rId8" w:history="1">
              <w:r w:rsidR="00C40D68" w:rsidRPr="000B7365">
                <w:rPr>
                  <w:rStyle w:val="Hyperlink"/>
                  <w:rFonts w:ascii="Arial" w:hAnsi="Arial" w:cs="Arial"/>
                  <w:sz w:val="18"/>
                  <w:szCs w:val="18"/>
                </w:rPr>
                <w:t>www.wrexham.gov.uk</w:t>
              </w:r>
            </w:hyperlink>
          </w:p>
          <w:p w:rsidR="00E30AB0" w:rsidRDefault="007A0DD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Cyfnewid Testun/Text Relay: 18001</w:t>
            </w:r>
          </w:p>
          <w:p w:rsidR="00E53193" w:rsidRDefault="00E53193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4785" w:rsidRDefault="00554785" w:rsidP="007C567B">
            <w:pPr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62E03" w:rsidRDefault="00562E03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E6369" w:rsidRPr="0068065F" w:rsidRDefault="00DE6369" w:rsidP="00945E71">
            <w:pPr>
              <w:spacing w:before="80"/>
              <w:ind w:left="342" w:right="-10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88" w:type="dxa"/>
            <w:gridSpan w:val="3"/>
          </w:tcPr>
          <w:p w:rsidR="00562E03" w:rsidRDefault="00562E03" w:rsidP="00562E0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103C2E" wp14:editId="3BE18A1A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-3175</wp:posOffset>
                  </wp:positionV>
                  <wp:extent cx="1013460" cy="1128395"/>
                  <wp:effectExtent l="0" t="0" r="0" b="0"/>
                  <wp:wrapSquare wrapText="bothSides"/>
                  <wp:docPr id="5" name="Picture 2" descr="wcbc black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cbc black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62E03" w:rsidRDefault="00562E03" w:rsidP="00562E03"/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 w:val="restart"/>
          </w:tcPr>
          <w:p w:rsidR="00D36C39" w:rsidRPr="009504A1" w:rsidRDefault="00AF143F" w:rsidP="00AF143F">
            <w:pPr>
              <w:ind w:left="342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525B08C7" wp14:editId="096C8C0B">
                      <wp:simplePos x="0" y="0"/>
                      <wp:positionH relativeFrom="column">
                        <wp:posOffset>146685</wp:posOffset>
                      </wp:positionH>
                      <wp:positionV relativeFrom="page">
                        <wp:posOffset>5080</wp:posOffset>
                      </wp:positionV>
                      <wp:extent cx="2638425" cy="1644650"/>
                      <wp:effectExtent l="0" t="0" r="9525" b="0"/>
                      <wp:wrapNone/>
                      <wp:docPr id="6" name="Text Box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38425" cy="1644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">
                                <a:noFill/>
                                <a:prstDash val="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4670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>EN-PLAN : Planning and Architecture</w:t>
                                  </w:r>
                                  <w:proofErr w:type="spellStart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B47BE4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:rsidR="00344670" w:rsidRPr="00AF143F" w:rsidRDefault="00344670" w:rsidP="0034467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>MISSENDEN BACK LANE BOMERE HEATH SHREWSBURY  SY4 3PH SHREWSBURY</w:t>
                                  </w:r>
                                  <w:proofErr w:type="spellStart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  <w:proofErr w:type="spellEnd"/>
                                  <w:r w:rsidRPr="00F5180F">
                                    <w:rPr>
                                      <w:rFonts w:ascii="Arial" w:hAnsi="Arial" w:cs="Arial"/>
                                    </w:rPr>
                                    <w:t/>
                                  </w:r>
                                </w:p>
                                <w:p w:rsidR="003C332D" w:rsidRPr="00AF143F" w:rsidRDefault="003C332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B08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11.55pt;margin-top:.4pt;width:207.75pt;height:1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fl+ArwIAANYFAAAOAAAAZHJzL2Uyb0RvYy54bWysVFtP2zAUfp+0/2D5faQtbWERKeqKmCZV gAYTz65jNxG2j2e7Tbpfv2MnvYzxwrSXxPb5zu07l6vrViuyFc7XYAo6PBtQIgyHsjbrgv54uv10 SYkPzJRMgREF3QlPr2cfP1w1NhcjqECVwhE0Ynze2IJWIdg8yzyvhGb+DKwwKJTgNAt4deusdKxB 61plo8FgmjXgSuuAC+/x9aYT0lmyL6Xg4V5KLwJRBcXYQvq69F3Fbza7YvnaMVvVvA+D/UMUmtUG nR5M3bDAyMbVf5nSNXfgQYYzDjoDKWsuUg6YzXDwKpvHilmRckFyvD3Q5P+fWX63fXCkLgs6pcQw jSV6Em0gX6Al08hOY32OoEeLsNDiM1Y5ZertEviLJwYWFTNrMfcW2Y5S1MpO1DobHg1EglrpdPxj 6gRtYU12hzpExxwfR9Pzy/FoQglH2XA6Hk8nqVLZUd06H74K0CQeCurQdYqKbZc+xABYvodEbx5U Xd7WSqVLbC6xUI5sGbaFCl3Ir1DKkKag58OLSTJsIKqndomGb5ivOvUSTylllisTzYvUdn0YkYcu 9XQKOyUiRpnvQiLtiYE3YmKcC3OIK6EjSmII71Hs8ceo3qPc5YEayTOYcFDWtQHXNcGfVJYveypl h+87wXd5RwpCu2pTvyVkfFlBucPmctANp7f8tkaGl8yHB+ZwGrFHcMOEe/xIBVgU6E+UVOB+vfUe 8TgkKKWkwekuqP+5YU5Qor4ZHJ/Pw/E4roN0GU8uRnhxp5LVqcRs9AKwU4a4yyxPx4gPan+UDvQz LqJ59IoiZjj6LmjYHxeh2zm4yLiYzxMIF4BlYWkeLd/PVOysp/aZOdv3dcCRuIP9HmD5q/busLE+ BuabALJOvX9ktecfl0caiX7Rxe10ek+o4zqe/QYAAP//AwBQSwMEFAAGAAgAAAAhAA7+RP7fAAAA BwEAAA8AAABkcnMvZG93bnJldi54bWxMjktPwkAUhfcm/ofJNXEnU0Cw1k6JMZqQkBB5LGA3dK5t Q+dO7UxL/fdcV7o8j5zzpYvB1qLH1leOFIxHEQik3JmKCgX73cdDDMIHTUbXjlDBD3pYZLc3qU6M u9AG+20oBI+QT7SCMoQmkdLnJVrtR65B4uzLtVYHlm0hTasvPG5rOYmiubS6In4odYNvJebnbWcV 1Kvl8n3/eehCd5z16/Vudf7ePCl1fze8voAIOIS/MvziMzpkzHRyHRkvagWT6ZibCpif08dpPAdx Ynv2HIPMUvmfP7sCAAD//wMAUEsBAi0AFAAGAAgAAAAhALaDOJL+AAAA4QEAABMAAAAAAAAAAAAA AAAAAAAAAFtDb250ZW50X1R5cGVzXS54bWxQSwECLQAUAAYACAAAACEAOP0h/9YAAACUAQAACwAA AAAAAAAAAAAAAAAvAQAAX3JlbHMvLnJlbHNQSwECLQAUAAYACAAAACEApX5fgK8CAADWBQAADgAA AAAAAAAAAAAAAAAuAgAAZHJzL2Uyb0RvYy54bWxQSwECLQAUAAYACAAAACEADv5E/t8AAAAHAQAA DwAAAAAAAAAAAAAAAAAJBQAAZHJzL2Rvd25yZXYueG1sUEsFBgAAAAAEAAQA8wAAABUGAAAAAA== " fillcolor="white [3201]" stroked="f" strokeweight=".25pt">
                      <v:stroke dashstyle="dash"/>
                      <v:path arrowok="t"/>
                      <o:lock v:ext="edit" aspectratio="t"/>
                      <v:textbox>
                        <w:txbxContent>
                          <w:p w:rsidR="00344670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47BE4">
                              <w:rPr>
                                <w:rFonts w:ascii="Arial" w:hAnsi="Arial" w:cs="Arial"/>
                              </w:rPr>
                              <w:t>EN-PLAN : Planning and Architecture</w:t>
                            </w:r>
                            <w:proofErr w:type="spellStart"/>
                            <w:r w:rsidRPr="00B47BE4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B47BE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344670" w:rsidRPr="00AF143F" w:rsidRDefault="00344670" w:rsidP="0034467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5180F">
                              <w:rPr>
                                <w:rFonts w:ascii="Arial" w:hAnsi="Arial" w:cs="Arial"/>
                              </w:rPr>
                              <w:t>MISSENDEN BACK LANE BOMERE HEATH SHREWSBURY  SY4 3PH SHREWSBURY</w:t>
                            </w:r>
                            <w:proofErr w:type="spellStart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  <w:proofErr w:type="spellEnd"/>
                            <w:r w:rsidRPr="00F5180F">
                              <w:rPr>
                                <w:rFonts w:ascii="Arial" w:hAnsi="Arial" w:cs="Arial"/>
                              </w:rPr>
                              <w:t/>
                            </w:r>
                          </w:p>
                          <w:p w:rsidR="003C332D" w:rsidRPr="00AF143F" w:rsidRDefault="003C332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55" w:type="dxa"/>
            <w:gridSpan w:val="2"/>
          </w:tcPr>
          <w:p w:rsidR="00562E03" w:rsidRPr="00C533AB" w:rsidRDefault="00C40D68" w:rsidP="00D17B94">
            <w:pPr>
              <w:ind w:left="175" w:right="-1137" w:hanging="17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Eich Cyf/Your Ref</w:t>
            </w:r>
          </w:p>
        </w:tc>
        <w:tc>
          <w:tcPr>
            <w:tcW w:w="2694" w:type="dxa"/>
          </w:tcPr>
          <w:p w:rsidR="00562E03" w:rsidRPr="00DE6369" w:rsidRDefault="00562E03" w:rsidP="004121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Ein Cyf/Our ref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562E03" w:rsidRPr="00B80AAF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P/2023/0141</w:t>
            </w:r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4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279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Dyddiad/Date</w:t>
            </w:r>
          </w:p>
        </w:tc>
        <w:tc>
          <w:tcPr>
            <w:tcW w:w="2694" w:type="dxa"/>
          </w:tcPr>
          <w:p w:rsidR="00562E03" w:rsidRPr="00562E03" w:rsidRDefault="004D1A32" w:rsidP="0041213E">
            <w:pPr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25/11/2024</w:t>
            </w:r>
            <w:proofErr w:type="spellStart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B80AAF" w:rsidTr="0064377B">
        <w:trPr>
          <w:gridAfter w:val="1"/>
          <w:wAfter w:w="1699" w:type="dxa"/>
          <w:cantSplit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562E03" w:rsidRPr="00C533AB" w:rsidRDefault="00C40D68" w:rsidP="004D1A32">
            <w:pPr>
              <w:ind w:right="-1420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Gofynner am/Ask for</w:t>
            </w:r>
          </w:p>
        </w:tc>
        <w:tc>
          <w:tcPr>
            <w:tcW w:w="2694" w:type="dxa"/>
          </w:tcPr>
          <w:p w:rsidR="00562E03" w:rsidRPr="00F32037" w:rsidRDefault="00F32037" w:rsidP="006767AE">
            <w:pPr>
              <w:rPr>
                <w:rFonts w:ascii="Arial" w:hAnsi="Arial" w:cs="Arial"/>
                <w:sz w:val="18"/>
                <w:szCs w:val="18"/>
              </w:rPr>
            </w:pPr>
            <w:r w:rsidRPr="00F32037">
              <w:rPr>
                <w:rFonts w:ascii="Arial" w:hAnsi="Arial" w:cs="Arial"/>
                <w:sz w:val="18"/>
                <w:szCs w:val="18"/>
              </w:rPr>
              <w:t>Sarah Hill</w:t>
            </w:r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Start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proofErr w:type="spellEnd"/>
            <w:r w:rsidRPr="00F32037">
              <w:rPr>
                <w:rFonts w:ascii="Arial" w:hAnsi="Arial" w:cs="Arial"/>
                <w:sz w:val="10"/>
                <w:szCs w:val="18"/>
              </w:rPr>
              <w:t/>
            </w:r>
            <w:r w:rsidRPr="00F32037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562E03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  <w:vMerge/>
          </w:tcPr>
          <w:p w:rsidR="00562E03" w:rsidRDefault="00562E03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101DF2" w:rsidRPr="00C533AB" w:rsidRDefault="00C40D68" w:rsidP="004D1A32">
            <w:pPr>
              <w:ind w:right="-995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 xml:space="preserve">Rhif </w:t>
            </w:r>
            <w:proofErr w:type="spellStart"/>
            <w:r w:rsidRPr="00C533AB">
              <w:rPr>
                <w:rFonts w:ascii="Arial" w:hAnsi="Arial" w:cs="Arial"/>
                <w:sz w:val="18"/>
                <w:szCs w:val="18"/>
              </w:rPr>
              <w:t>Cyswllt</w:t>
            </w:r>
            <w:proofErr w:type="spellEnd"/>
            <w:r w:rsidRPr="00C533AB">
              <w:rPr>
                <w:rFonts w:ascii="Arial" w:hAnsi="Arial" w:cs="Arial"/>
                <w:sz w:val="18"/>
                <w:szCs w:val="18"/>
              </w:rPr>
              <w:t>/Contact No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101DF2" w:rsidRPr="00A36F72" w:rsidRDefault="004D1A32" w:rsidP="004D1A32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01978 298743</w:t>
            </w:r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2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A36F72" w:rsidRPr="000C2B33" w:rsidTr="0064377B">
        <w:trPr>
          <w:gridAfter w:val="1"/>
          <w:wAfter w:w="1699" w:type="dxa"/>
          <w:cantSplit/>
          <w:trHeight w:val="300"/>
        </w:trPr>
        <w:tc>
          <w:tcPr>
            <w:tcW w:w="5553" w:type="dxa"/>
          </w:tcPr>
          <w:p w:rsidR="00A36F72" w:rsidRDefault="00A36F72" w:rsidP="00562E03">
            <w:pPr>
              <w:rPr>
                <w:sz w:val="16"/>
              </w:rPr>
            </w:pPr>
          </w:p>
        </w:tc>
        <w:tc>
          <w:tcPr>
            <w:tcW w:w="2155" w:type="dxa"/>
            <w:gridSpan w:val="2"/>
          </w:tcPr>
          <w:p w:rsidR="00A36F72" w:rsidRPr="00C533AB" w:rsidRDefault="00C40D68" w:rsidP="004D1A32">
            <w:pPr>
              <w:ind w:right="-1562"/>
              <w:rPr>
                <w:rFonts w:ascii="Arial" w:hAnsi="Arial" w:cs="Arial"/>
                <w:sz w:val="18"/>
                <w:szCs w:val="18"/>
              </w:rPr>
            </w:pPr>
            <w:r w:rsidRPr="00C533AB">
              <w:rPr>
                <w:rFonts w:ascii="Arial" w:hAnsi="Arial" w:cs="Arial"/>
                <w:sz w:val="18"/>
                <w:szCs w:val="18"/>
              </w:rPr>
              <w:t>E-bost/E-mail</w:t>
            </w:r>
            <w:r w:rsidR="00C65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</w:tcPr>
          <w:p w:rsidR="00A36F72" w:rsidRDefault="004D1A32" w:rsidP="00884FA7">
            <w:pPr>
              <w:tabs>
                <w:tab w:val="right" w:pos="3186"/>
              </w:tabs>
              <w:rPr>
                <w:rFonts w:ascii="Arial" w:hAnsi="Arial" w:cs="Arial"/>
                <w:sz w:val="22"/>
                <w:szCs w:val="22"/>
              </w:rPr>
            </w:pPr>
            <w:r w:rsidRPr="00C65748">
              <w:rPr>
                <w:rFonts w:ascii="Arial" w:hAnsi="Arial" w:cs="Arial"/>
                <w:sz w:val="18"/>
                <w:szCs w:val="18"/>
              </w:rPr>
              <w:t>sarah.hill@wrexham.gov.uk</w:t>
            </w:r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Start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proofErr w:type="spellEnd"/>
            <w:r w:rsidRPr="00C65748">
              <w:rPr>
                <w:rFonts w:ascii="Arial" w:hAnsi="Arial" w:cs="Arial"/>
                <w:sz w:val="6"/>
                <w:szCs w:val="18"/>
              </w:rPr>
              <w:t/>
            </w:r>
            <w:r w:rsidRPr="00C65748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:rsidR="003A25FB" w:rsidRDefault="003A25FB"/>
    <w:p w:rsidR="003A25FB" w:rsidRDefault="003A25FB"/>
    <w:p w:rsidR="0033510E" w:rsidRDefault="0033510E">
      <w:pPr>
        <w:pStyle w:val="Footer"/>
        <w:jc w:val="right"/>
      </w:pPr>
    </w:p>
    <w:p w:rsidR="002B5F12" w:rsidRPr="00F73BD4" w:rsidRDefault="002B5F12" w:rsidP="002B5F12">
      <w:pPr>
        <w:pStyle w:val="Footer"/>
        <w:rPr>
          <w:sz w:val="22"/>
          <w:szCs w:val="22"/>
        </w:rPr>
      </w:pPr>
    </w:p>
    <w:p w:rsidR="00C65748" w:rsidRPr="00F73BD4" w:rsidRDefault="00DE6369" w:rsidP="00C65748">
      <w:pPr>
        <w:tabs>
          <w:tab w:val="left" w:pos="7200"/>
        </w:tabs>
        <w:rPr>
          <w:rFonts w:ascii="Arial" w:hAnsi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Dear</w:t>
      </w:r>
      <w:r w:rsidR="00C65748" w:rsidRPr="00F73BD4">
        <w:rPr>
          <w:rFonts w:ascii="Arial" w:hAnsi="Arial" w:cs="Arial"/>
          <w:sz w:val="22"/>
          <w:szCs w:val="22"/>
        </w:rPr>
        <w:t xml:space="preserve"> </w:t>
      </w:r>
      <w:r w:rsidR="00F73BD4">
        <w:rPr>
          <w:rFonts w:ascii="Arial" w:hAnsi="Arial" w:cs="Arial"/>
          <w:sz w:val="22"/>
          <w:szCs w:val="22"/>
        </w:rPr>
        <w:t>Sir/Madam</w:t>
      </w:r>
      <w:r w:rsidR="003C332D" w:rsidRPr="00F73BD4">
        <w:rPr>
          <w:rFonts w:ascii="Arial" w:hAnsi="Arial" w:cs="Arial"/>
          <w:sz w:val="22"/>
          <w:szCs w:val="22"/>
        </w:rPr>
        <w:t>,</w:t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/>
          <w:b/>
          <w:sz w:val="22"/>
          <w:szCs w:val="22"/>
          <w:u w:val="single"/>
        </w:rPr>
      </w:pPr>
    </w:p>
    <w:p w:rsidR="003C332D" w:rsidRPr="00F73BD4" w:rsidRDefault="003C332D" w:rsidP="003C332D">
      <w:pPr>
        <w:rPr>
          <w:rFonts w:ascii="Arial" w:hAnsi="Arial"/>
          <w:b/>
          <w:caps/>
          <w:sz w:val="22"/>
          <w:szCs w:val="22"/>
          <w:u w:val="single"/>
        </w:rPr>
      </w:pPr>
      <w:r w:rsidRPr="00F73BD4">
        <w:rPr>
          <w:rFonts w:ascii="Arial" w:hAnsi="Arial"/>
          <w:b/>
          <w:caps/>
          <w:sz w:val="22"/>
          <w:szCs w:val="22"/>
          <w:u w:val="single"/>
        </w:rPr>
        <w:t>Town and Country Planning Act, 1990</w:t>
      </w:r>
    </w:p>
    <w:p w:rsidR="00A45089" w:rsidRPr="00F73BD4" w:rsidRDefault="00A45089" w:rsidP="00C65748">
      <w:pPr>
        <w:tabs>
          <w:tab w:val="left" w:pos="7200"/>
        </w:tabs>
        <w:rPr>
          <w:rFonts w:ascii="Arial" w:hAnsi="Arial"/>
          <w:b/>
          <w:sz w:val="22"/>
          <w:szCs w:val="22"/>
        </w:rPr>
      </w:pPr>
    </w:p>
    <w:p w:rsidR="00A86CFC" w:rsidRPr="00344320" w:rsidRDefault="00F05155" w:rsidP="00A86CFC">
      <w:pPr>
        <w:rPr>
          <w:rFonts w:ascii="Arial" w:hAnsi="Arial" w:cs="Arial"/>
          <w:b/>
        </w:rPr>
      </w:pPr>
      <w:r w:rsidRPr="00F73BD4">
        <w:rPr>
          <w:rFonts w:ascii="Arial" w:hAnsi="Arial"/>
          <w:b/>
          <w:sz w:val="22"/>
          <w:szCs w:val="22"/>
        </w:rPr>
        <w:t>PROPOSAL:</w:t>
      </w:r>
      <w:r w:rsidR="00A86CFC" w:rsidRPr="00A86CFC">
        <w:rPr>
          <w:rFonts w:ascii="Arial" w:hAnsi="Arial" w:cs="Arial"/>
          <w:b/>
        </w:rPr>
        <w:t xml:space="preserve"> </w:t>
      </w:r>
      <w:r w:rsidR="00A86CFC" w:rsidRPr="00A86CFC">
        <w:rPr>
          <w:rFonts w:ascii="Arial" w:hAnsi="Arial" w:cs="Arial"/>
          <w:b/>
          <w:sz w:val="22"/>
        </w:rPr>
        <w:t>CODI ANNEDD A GAREJ NEWYDD</w:t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  <w:proofErr w:type="spellStart"/>
      <w:r w:rsidR="00A86CFC" w:rsidRPr="00A86CFC">
        <w:rPr>
          <w:rFonts w:ascii="Arial" w:hAnsi="Arial" w:cs="Arial"/>
          <w:b/>
          <w:sz w:val="22"/>
        </w:rPr>
        <w:t/>
      </w:r>
      <w:proofErr w:type="spellEnd"/>
      <w:r w:rsidR="00A86CFC" w:rsidRPr="00A86CFC">
        <w:rPr>
          <w:rFonts w:ascii="Arial" w:hAnsi="Arial" w:cs="Arial"/>
          <w:b/>
          <w:sz w:val="22"/>
        </w:rPr>
        <w:t/>
      </w:r>
    </w:p>
    <w:p w:rsidR="00F05155" w:rsidRPr="00F73BD4" w:rsidRDefault="00F05155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 xml:space="preserve"> / ERECTION OF REPLACEMENT DWELLING</w:t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bookmarkStart w:id="0" w:name="_GoBack"/>
      <w:bookmarkEnd w:id="0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  <w:proofErr w:type="spellStart"/>
      <w:r w:rsidRPr="00F73BD4">
        <w:rPr>
          <w:rFonts w:ascii="Arial" w:hAnsi="Arial"/>
          <w:b/>
          <w:sz w:val="22"/>
          <w:szCs w:val="22"/>
        </w:rPr>
        <w:t/>
      </w:r>
      <w:proofErr w:type="spellEnd"/>
      <w:r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F5180F" w:rsidP="00C65748">
      <w:pPr>
        <w:rPr>
          <w:rFonts w:ascii="Arial" w:hAnsi="Arial"/>
          <w:b/>
          <w:sz w:val="22"/>
          <w:szCs w:val="22"/>
        </w:rPr>
      </w:pPr>
      <w:r w:rsidRPr="00F73BD4">
        <w:rPr>
          <w:rFonts w:ascii="Arial" w:hAnsi="Arial"/>
          <w:b/>
          <w:sz w:val="22"/>
          <w:szCs w:val="22"/>
        </w:rPr>
        <w:t>LOCATION</w:t>
      </w:r>
      <w:r w:rsidR="00C65748" w:rsidRPr="00F73BD4">
        <w:rPr>
          <w:rFonts w:ascii="Arial" w:hAnsi="Arial"/>
          <w:b/>
          <w:sz w:val="22"/>
          <w:szCs w:val="22"/>
        </w:rPr>
        <w:t>: WILLMORE THE CHEQUER BRONINGTON WREXHAM   SY13 2JQ</w:t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  <w:proofErr w:type="spellStart"/>
      <w:r w:rsidR="00C65748" w:rsidRPr="00F73BD4">
        <w:rPr>
          <w:rFonts w:ascii="Arial" w:hAnsi="Arial"/>
          <w:b/>
          <w:sz w:val="22"/>
          <w:szCs w:val="22"/>
        </w:rPr>
        <w:t/>
      </w:r>
      <w:proofErr w:type="spellEnd"/>
      <w:r w:rsidR="00C65748" w:rsidRPr="00F73BD4">
        <w:rPr>
          <w:rFonts w:ascii="Arial" w:hAnsi="Arial"/>
          <w:b/>
          <w:sz w:val="22"/>
          <w:szCs w:val="22"/>
        </w:rPr>
        <w:t/>
      </w:r>
    </w:p>
    <w:p w:rsidR="00C65748" w:rsidRPr="00F73BD4" w:rsidRDefault="00C65748" w:rsidP="00C65748">
      <w:pPr>
        <w:tabs>
          <w:tab w:val="left" w:pos="7200"/>
        </w:tabs>
        <w:rPr>
          <w:rFonts w:ascii="Arial" w:hAnsi="Arial" w:cs="Arial"/>
          <w:sz w:val="22"/>
          <w:szCs w:val="22"/>
          <w:u w:val="single"/>
        </w:rPr>
      </w:pP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>I write to inform you that, as requested your planning application cod</w:t>
      </w:r>
      <w:r w:rsidRPr="00916C3A">
        <w:rPr>
          <w:rFonts w:ascii="Arial" w:hAnsi="Arial"/>
          <w:sz w:val="22"/>
          <w:szCs w:val="22"/>
        </w:rPr>
        <w:t xml:space="preserve">e number </w:t>
      </w:r>
      <w:r w:rsidRPr="00916C3A">
        <w:rPr>
          <w:rFonts w:ascii="Arial" w:hAnsi="Arial" w:cs="Arial"/>
          <w:sz w:val="22"/>
          <w:szCs w:val="22"/>
        </w:rPr>
        <w:t>P/2023/0141</w:t>
      </w:r>
      <w:proofErr w:type="spellStart"/>
      <w:r w:rsidRPr="00916C3A">
        <w:rPr>
          <w:rFonts w:ascii="Arial" w:hAnsi="Arial" w:cs="Arial"/>
          <w:sz w:val="22"/>
          <w:szCs w:val="22"/>
        </w:rPr>
        <w:t/>
      </w:r>
      <w:proofErr w:type="spellEnd"/>
      <w:r w:rsidRPr="00916C3A">
        <w:rPr>
          <w:rFonts w:ascii="Arial" w:hAnsi="Arial" w:cs="Arial"/>
          <w:sz w:val="22"/>
          <w:szCs w:val="22"/>
        </w:rPr>
        <w:t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16C3A">
        <w:rPr>
          <w:rFonts w:ascii="Arial" w:hAnsi="Arial"/>
          <w:sz w:val="22"/>
          <w:szCs w:val="22"/>
        </w:rPr>
        <w:t xml:space="preserve">has </w:t>
      </w:r>
      <w:r w:rsidRPr="00180C1A">
        <w:rPr>
          <w:rFonts w:ascii="Arial" w:hAnsi="Arial"/>
          <w:sz w:val="22"/>
          <w:szCs w:val="22"/>
        </w:rPr>
        <w:t>been withdrawn</w:t>
      </w:r>
      <w:proofErr w:type="gramEnd"/>
      <w:r w:rsidRPr="00180C1A">
        <w:rPr>
          <w:rFonts w:ascii="Arial" w:hAnsi="Arial"/>
          <w:sz w:val="22"/>
          <w:szCs w:val="22"/>
        </w:rPr>
        <w:t>.</w:t>
      </w:r>
    </w:p>
    <w:p w:rsidR="00916C3A" w:rsidRPr="00180C1A" w:rsidRDefault="00916C3A" w:rsidP="00916C3A">
      <w:pPr>
        <w:jc w:val="both"/>
        <w:rPr>
          <w:rFonts w:ascii="Arial" w:hAnsi="Arial"/>
          <w:sz w:val="22"/>
          <w:szCs w:val="22"/>
        </w:rPr>
      </w:pPr>
    </w:p>
    <w:p w:rsidR="00916C3A" w:rsidRPr="00180C1A" w:rsidRDefault="00916C3A" w:rsidP="00916C3A">
      <w:pPr>
        <w:jc w:val="both"/>
        <w:rPr>
          <w:rFonts w:ascii="Arial" w:hAnsi="Arial"/>
          <w:b/>
          <w:sz w:val="22"/>
          <w:szCs w:val="22"/>
        </w:rPr>
      </w:pPr>
      <w:r w:rsidRPr="00180C1A">
        <w:rPr>
          <w:rFonts w:ascii="Arial" w:hAnsi="Arial"/>
          <w:sz w:val="22"/>
          <w:szCs w:val="22"/>
        </w:rPr>
        <w:t xml:space="preserve">You </w:t>
      </w:r>
      <w:proofErr w:type="gramStart"/>
      <w:r w:rsidRPr="00180C1A">
        <w:rPr>
          <w:rFonts w:ascii="Arial" w:hAnsi="Arial"/>
          <w:sz w:val="22"/>
          <w:szCs w:val="22"/>
        </w:rPr>
        <w:t>are reminded</w:t>
      </w:r>
      <w:proofErr w:type="gramEnd"/>
      <w:r w:rsidRPr="00180C1A">
        <w:rPr>
          <w:rFonts w:ascii="Arial" w:hAnsi="Arial"/>
          <w:sz w:val="22"/>
          <w:szCs w:val="22"/>
        </w:rPr>
        <w:t xml:space="preserve"> that any fee paid with this planning application will only remain valid if the resubmitted application is </w:t>
      </w:r>
      <w:r w:rsidRPr="00180C1A">
        <w:rPr>
          <w:rFonts w:ascii="Arial" w:hAnsi="Arial"/>
          <w:b/>
          <w:sz w:val="22"/>
          <w:szCs w:val="22"/>
        </w:rPr>
        <w:t>received not later than twelve months from the date of the receipt of the application now withdrawn.</w:t>
      </w:r>
    </w:p>
    <w:p w:rsidR="00A45089" w:rsidRPr="00F73BD4" w:rsidRDefault="00A45089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3C332D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 xml:space="preserve">Yours </w:t>
      </w:r>
      <w:r w:rsidR="00916C3A">
        <w:rPr>
          <w:rFonts w:ascii="Arial" w:hAnsi="Arial" w:cs="Arial"/>
          <w:sz w:val="22"/>
          <w:szCs w:val="22"/>
        </w:rPr>
        <w:t>faithfully</w:t>
      </w:r>
      <w:r w:rsidR="00F32037" w:rsidRPr="00F73BD4">
        <w:rPr>
          <w:rFonts w:ascii="Arial" w:hAnsi="Arial" w:cs="Arial"/>
          <w:sz w:val="22"/>
          <w:szCs w:val="22"/>
        </w:rPr>
        <w:t>,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</w:p>
    <w:p w:rsidR="00F32037" w:rsidRPr="00F73BD4" w:rsidRDefault="00F32037" w:rsidP="00F32037">
      <w:pPr>
        <w:rPr>
          <w:rFonts w:ascii="Arial" w:hAnsi="Arial" w:cs="Arial"/>
          <w:sz w:val="22"/>
          <w:szCs w:val="22"/>
          <w:lang w:eastAsia="en-US"/>
        </w:rPr>
      </w:pPr>
      <w:r w:rsidRPr="00F73BD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38E152" wp14:editId="39290F29">
            <wp:extent cx="1019175" cy="62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David Fitzsimon</w:t>
      </w:r>
    </w:p>
    <w:p w:rsidR="00F32037" w:rsidRPr="00F73BD4" w:rsidRDefault="00F32037" w:rsidP="00F32037">
      <w:pPr>
        <w:rPr>
          <w:rFonts w:ascii="Arial" w:hAnsi="Arial" w:cs="Arial"/>
          <w:sz w:val="22"/>
          <w:szCs w:val="22"/>
        </w:rPr>
      </w:pPr>
      <w:proofErr w:type="spellStart"/>
      <w:r w:rsidRPr="00F73BD4">
        <w:rPr>
          <w:rFonts w:ascii="Arial" w:hAnsi="Arial" w:cs="Arial"/>
          <w:sz w:val="22"/>
          <w:szCs w:val="22"/>
        </w:rPr>
        <w:t>Prif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Swyddog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Yr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3BD4">
        <w:rPr>
          <w:rFonts w:ascii="Arial" w:hAnsi="Arial" w:cs="Arial"/>
          <w:sz w:val="22"/>
          <w:szCs w:val="22"/>
        </w:rPr>
        <w:t>Economi</w:t>
      </w:r>
      <w:proofErr w:type="spellEnd"/>
      <w:r w:rsidRPr="00F73BD4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73BD4">
        <w:rPr>
          <w:rFonts w:ascii="Arial" w:hAnsi="Arial" w:cs="Arial"/>
          <w:sz w:val="22"/>
          <w:szCs w:val="22"/>
        </w:rPr>
        <w:t>Chynllunio</w:t>
      </w:r>
      <w:proofErr w:type="spellEnd"/>
    </w:p>
    <w:p w:rsidR="00DE6369" w:rsidRPr="00F73BD4" w:rsidRDefault="00F32037" w:rsidP="00413404">
      <w:pPr>
        <w:rPr>
          <w:rFonts w:ascii="Arial" w:hAnsi="Arial" w:cs="Arial"/>
          <w:sz w:val="22"/>
          <w:szCs w:val="22"/>
        </w:rPr>
      </w:pPr>
      <w:r w:rsidRPr="00F73BD4">
        <w:rPr>
          <w:rFonts w:ascii="Arial" w:hAnsi="Arial" w:cs="Arial"/>
          <w:sz w:val="22"/>
          <w:szCs w:val="22"/>
        </w:rPr>
        <w:t>Chief Officer Economy and Planning</w:t>
      </w: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Default="003C332D" w:rsidP="002B5F12">
      <w:pPr>
        <w:pStyle w:val="Footer"/>
        <w:rPr>
          <w:rFonts w:ascii="Arial" w:hAnsi="Arial" w:cs="Arial"/>
        </w:rPr>
      </w:pPr>
    </w:p>
    <w:p w:rsidR="003C332D" w:rsidRPr="00DE6369" w:rsidRDefault="003C332D" w:rsidP="002B5F12">
      <w:pPr>
        <w:pStyle w:val="Footer"/>
        <w:rPr>
          <w:rFonts w:ascii="Arial" w:hAnsi="Arial" w:cs="Arial"/>
        </w:rPr>
      </w:pPr>
    </w:p>
    <w:sectPr w:rsidR="003C332D" w:rsidRPr="00DE6369" w:rsidSect="00C533AB">
      <w:footerReference w:type="first" r:id="rId11"/>
      <w:pgSz w:w="11909" w:h="16834"/>
      <w:pgMar w:top="568" w:right="1296" w:bottom="1152" w:left="1418" w:header="568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A7" w:rsidRDefault="00D42FA7">
      <w:r>
        <w:separator/>
      </w:r>
    </w:p>
  </w:endnote>
  <w:endnote w:type="continuationSeparator" w:id="0">
    <w:p w:rsidR="00D42FA7" w:rsidRDefault="00D4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4DD" w:rsidRPr="005008F8" w:rsidRDefault="00AC74DD" w:rsidP="00AC74DD">
    <w:pPr>
      <w:tabs>
        <w:tab w:val="left" w:pos="9923"/>
      </w:tabs>
      <w:ind w:left="-709" w:right="-728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Rydym yn croesawu gohebiaeth yn Gymraeg. Byddwn yn ymateb i unrhyw ohebiaeth yn Gymraeg ac ni fydd hyn yn arwain at unrhyw oedi.</w:t>
    </w:r>
  </w:p>
  <w:p w:rsidR="00AC74DD" w:rsidRDefault="00AC74DD" w:rsidP="00AC74DD">
    <w:pPr>
      <w:tabs>
        <w:tab w:val="left" w:pos="9195"/>
      </w:tabs>
      <w:ind w:left="-709" w:right="-19"/>
      <w:rPr>
        <w:rFonts w:ascii="Arial" w:hAnsi="Arial" w:cs="Arial"/>
        <w:b/>
        <w:bCs/>
        <w:color w:val="17375E"/>
        <w:sz w:val="16"/>
        <w:szCs w:val="16"/>
      </w:rPr>
    </w:pPr>
    <w:r w:rsidRPr="005008F8">
      <w:rPr>
        <w:rFonts w:ascii="Arial" w:hAnsi="Arial" w:cs="Arial"/>
        <w:b/>
        <w:bCs/>
        <w:color w:val="17375E"/>
        <w:sz w:val="16"/>
        <w:szCs w:val="16"/>
      </w:rPr>
      <w:t>We welcome correspondence in Welsh. We will respond to any correspondence in Welsh and this will not lead to any delay.</w:t>
    </w:r>
  </w:p>
  <w:p w:rsidR="00871303" w:rsidRDefault="00871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A7" w:rsidRDefault="00D42FA7">
      <w:r>
        <w:separator/>
      </w:r>
    </w:p>
  </w:footnote>
  <w:footnote w:type="continuationSeparator" w:id="0">
    <w:p w:rsidR="00D42FA7" w:rsidRDefault="00D42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9A4"/>
    <w:multiLevelType w:val="hybridMultilevel"/>
    <w:tmpl w:val="8B2ED728"/>
    <w:lvl w:ilvl="0" w:tplc="08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A9"/>
    <w:rsid w:val="0002325C"/>
    <w:rsid w:val="00050DBF"/>
    <w:rsid w:val="00061F1A"/>
    <w:rsid w:val="0006413A"/>
    <w:rsid w:val="000927FD"/>
    <w:rsid w:val="000C2B33"/>
    <w:rsid w:val="000D34D8"/>
    <w:rsid w:val="000D556A"/>
    <w:rsid w:val="00101DF2"/>
    <w:rsid w:val="0011171F"/>
    <w:rsid w:val="0012478A"/>
    <w:rsid w:val="00147F97"/>
    <w:rsid w:val="001649E7"/>
    <w:rsid w:val="00175C7F"/>
    <w:rsid w:val="001A2924"/>
    <w:rsid w:val="001F08CD"/>
    <w:rsid w:val="002366FB"/>
    <w:rsid w:val="00243F24"/>
    <w:rsid w:val="00257139"/>
    <w:rsid w:val="00283398"/>
    <w:rsid w:val="002A5DA9"/>
    <w:rsid w:val="002B21C7"/>
    <w:rsid w:val="002B5F12"/>
    <w:rsid w:val="003001D5"/>
    <w:rsid w:val="00310CAF"/>
    <w:rsid w:val="003128D4"/>
    <w:rsid w:val="00316640"/>
    <w:rsid w:val="0033510E"/>
    <w:rsid w:val="00344670"/>
    <w:rsid w:val="00363A59"/>
    <w:rsid w:val="003A1943"/>
    <w:rsid w:val="003A25FB"/>
    <w:rsid w:val="003B6A98"/>
    <w:rsid w:val="003C0BE5"/>
    <w:rsid w:val="003C332D"/>
    <w:rsid w:val="003C509D"/>
    <w:rsid w:val="003C775E"/>
    <w:rsid w:val="003D2136"/>
    <w:rsid w:val="003D2B33"/>
    <w:rsid w:val="0041213E"/>
    <w:rsid w:val="00413404"/>
    <w:rsid w:val="00486153"/>
    <w:rsid w:val="004A1D22"/>
    <w:rsid w:val="004A47BB"/>
    <w:rsid w:val="004A7273"/>
    <w:rsid w:val="004C2527"/>
    <w:rsid w:val="004D1A32"/>
    <w:rsid w:val="004F120E"/>
    <w:rsid w:val="004F71EA"/>
    <w:rsid w:val="00511274"/>
    <w:rsid w:val="005229FF"/>
    <w:rsid w:val="00537DD5"/>
    <w:rsid w:val="00554785"/>
    <w:rsid w:val="00562E03"/>
    <w:rsid w:val="005863FA"/>
    <w:rsid w:val="005F2717"/>
    <w:rsid w:val="006108BF"/>
    <w:rsid w:val="0063734A"/>
    <w:rsid w:val="0064377B"/>
    <w:rsid w:val="006746BF"/>
    <w:rsid w:val="006767AE"/>
    <w:rsid w:val="0068065F"/>
    <w:rsid w:val="00685FDA"/>
    <w:rsid w:val="00690EBC"/>
    <w:rsid w:val="0069532E"/>
    <w:rsid w:val="006C0838"/>
    <w:rsid w:val="006C78BD"/>
    <w:rsid w:val="006F1195"/>
    <w:rsid w:val="0071405E"/>
    <w:rsid w:val="00731BB7"/>
    <w:rsid w:val="00736075"/>
    <w:rsid w:val="0076424F"/>
    <w:rsid w:val="00782F26"/>
    <w:rsid w:val="00783170"/>
    <w:rsid w:val="007A0DD5"/>
    <w:rsid w:val="007B76AA"/>
    <w:rsid w:val="007C36B0"/>
    <w:rsid w:val="007C567B"/>
    <w:rsid w:val="007E08B5"/>
    <w:rsid w:val="00836C2B"/>
    <w:rsid w:val="00840759"/>
    <w:rsid w:val="00870BC0"/>
    <w:rsid w:val="00871303"/>
    <w:rsid w:val="0087763C"/>
    <w:rsid w:val="00884FA7"/>
    <w:rsid w:val="008A4EEB"/>
    <w:rsid w:val="008D6AF3"/>
    <w:rsid w:val="00916C3A"/>
    <w:rsid w:val="00945E71"/>
    <w:rsid w:val="009504A1"/>
    <w:rsid w:val="00962793"/>
    <w:rsid w:val="009732C5"/>
    <w:rsid w:val="00986B9A"/>
    <w:rsid w:val="0099235C"/>
    <w:rsid w:val="009B0F2C"/>
    <w:rsid w:val="00A3040D"/>
    <w:rsid w:val="00A36F72"/>
    <w:rsid w:val="00A45089"/>
    <w:rsid w:val="00A84CB5"/>
    <w:rsid w:val="00A86CFC"/>
    <w:rsid w:val="00AC74DD"/>
    <w:rsid w:val="00AD0133"/>
    <w:rsid w:val="00AF143F"/>
    <w:rsid w:val="00B1498A"/>
    <w:rsid w:val="00B47BE4"/>
    <w:rsid w:val="00B80AAF"/>
    <w:rsid w:val="00B86582"/>
    <w:rsid w:val="00B92466"/>
    <w:rsid w:val="00BA6BBF"/>
    <w:rsid w:val="00C059D0"/>
    <w:rsid w:val="00C11BEE"/>
    <w:rsid w:val="00C204EB"/>
    <w:rsid w:val="00C40D68"/>
    <w:rsid w:val="00C46548"/>
    <w:rsid w:val="00C533AB"/>
    <w:rsid w:val="00C65748"/>
    <w:rsid w:val="00C87C88"/>
    <w:rsid w:val="00CA1014"/>
    <w:rsid w:val="00CF1E70"/>
    <w:rsid w:val="00D17B94"/>
    <w:rsid w:val="00D36C39"/>
    <w:rsid w:val="00D400E0"/>
    <w:rsid w:val="00D42FA7"/>
    <w:rsid w:val="00D62B33"/>
    <w:rsid w:val="00D931F0"/>
    <w:rsid w:val="00DB2349"/>
    <w:rsid w:val="00DE6369"/>
    <w:rsid w:val="00E2237E"/>
    <w:rsid w:val="00E30AB0"/>
    <w:rsid w:val="00E53193"/>
    <w:rsid w:val="00E60AB4"/>
    <w:rsid w:val="00E71E8A"/>
    <w:rsid w:val="00E828CD"/>
    <w:rsid w:val="00E93246"/>
    <w:rsid w:val="00E941B5"/>
    <w:rsid w:val="00ED30C3"/>
    <w:rsid w:val="00ED3670"/>
    <w:rsid w:val="00F05155"/>
    <w:rsid w:val="00F32037"/>
    <w:rsid w:val="00F3356C"/>
    <w:rsid w:val="00F5180F"/>
    <w:rsid w:val="00F575E3"/>
    <w:rsid w:val="00F57858"/>
    <w:rsid w:val="00F66D59"/>
    <w:rsid w:val="00F73BD4"/>
    <w:rsid w:val="00F82529"/>
    <w:rsid w:val="00FA39FD"/>
    <w:rsid w:val="00FA4B77"/>
    <w:rsid w:val="00FB25C5"/>
    <w:rsid w:val="00FD6438"/>
    <w:rsid w:val="00FD7E31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DE0BED72-CD26-4996-997C-6FC56AEC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400E0"/>
    <w:rPr>
      <w:sz w:val="24"/>
    </w:rPr>
  </w:style>
  <w:style w:type="paragraph" w:styleId="BalloonText">
    <w:name w:val="Balloon Text"/>
    <w:basedOn w:val="Normal"/>
    <w:link w:val="BalloonTextChar"/>
    <w:rsid w:val="00D4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00E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62E03"/>
    <w:rPr>
      <w:color w:val="808080"/>
    </w:rPr>
  </w:style>
  <w:style w:type="character" w:customStyle="1" w:styleId="FooterChar">
    <w:name w:val="Footer Char"/>
    <w:basedOn w:val="DefaultParagraphFont"/>
    <w:link w:val="Footer"/>
    <w:rsid w:val="00F518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913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2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6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349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0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403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4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8850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5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267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408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092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2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5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yperlink" Target="http://www.wrexham.gov.uk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image" Target="media/image2.emf" /><Relationship Id="rId4" Type="http://schemas.openxmlformats.org/officeDocument/2006/relationships/settings" Target="settings.xml" /><Relationship Id="rId9" Type="http://schemas.openxmlformats.org/officeDocument/2006/relationships/image" Target="media/image1.jpe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E%20Emai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172E-0C17-4256-81C8-ADD3EBC8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 Email Letter.dot</Template>
  <TotalTime>0</TotalTime>
  <Pages>1</Pages>
  <Words>126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CISO</dc:creator>
  <lastModifiedBy>Louise Phillips</lastModifiedBy>
  <revision>2</revision>
  <lastPrinted>2018-02-15T08:35:00.0000000Z</lastPrinted>
  <dcterms:created xsi:type="dcterms:W3CDTF">2024-05-30T18:23:00.0000000Z</dcterms:created>
  <dcterms:modified xsi:type="dcterms:W3CDTF">2024-05-30T18:23:00.0000000Z</dcterms:modified>
  <dc:title/>
  <dc:subject>salesforceId:8947ca03-cf36-4760-98d2-b9bace2eff44</dc:subject>
  <dc:description/>
</coreProperties>
</file>