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01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5553"/>
        <w:gridCol w:w="1560"/>
        <w:gridCol w:w="595"/>
        <w:gridCol w:w="2694"/>
        <w:gridCol w:w="1699"/>
      </w:tblGrid>
      <w:tr w:rsidR="00562E03" w:rsidTr="0064377B">
        <w:tc>
          <w:tcPr>
            <w:tcW w:w="7113" w:type="dxa"/>
            <w:gridSpan w:val="2"/>
          </w:tcPr>
          <w:p w:rsidR="00562E03" w:rsidRDefault="0011171F" w:rsidP="007C567B">
            <w:pPr>
              <w:pStyle w:val="Heading1"/>
              <w:spacing w:before="0"/>
              <w:ind w:left="340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-180340</wp:posOffset>
                      </wp:positionH>
                      <wp:positionV relativeFrom="page">
                        <wp:posOffset>-180340</wp:posOffset>
                      </wp:positionV>
                      <wp:extent cx="5166000" cy="1800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171F" w:rsidRPr="0011171F" w:rsidRDefault="0011171F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1171F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##MAILMERGE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14.2pt;margin-top:-14.2pt;width:406.7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ooM4iQIAAIoFAAAOAAAAZHJzL2Uyb0RvYy54bWysVEtvGyEQvlfqf0Dcm13HjptaXkduolSV oiSqXeWMWYhRgaGAvev++g7s+tE0l1S97A7MN6+PmZletUaTrfBBga3o4KykRFgOtbLPFf2+vP1w SUmIzNZMgxUV3YlAr2bv300bNxHnsAZdC0/QiQ2TxlV0HaObFEXga2FYOAMnLColeMMiHv1zUXvW oHeji/OyHBcN+Np54CIEvL3plHSW/UspeHyQMohIdEUxt5i/Pn9X6VvMpmzy7JlbK96nwf4hC8OU xaAHVzcsMrLx6i9XRnEPAWQ842AKkFJxkWvAagbli2oWa+ZErgXJCe5AU/h/bvn99tETVVd0SIll Bp9oKdpIPkNLhomdxoUJghYOYbHFa3zl/X3Ay1R0K71JfyyHoB553h24Tc44Xl4MxuOyRBVH3eAS xUx+cbR2PsQvAgxJQkU9vl2mlG3vQsRMELqHpGABtKpvldb5kPpFXGtPtgxfWsecI1r8gdKWNBUd Dy/K7NhCMu88a5vciNwxfbhUeVdhluJOi4TR9puQyFgu9JXYjHNhD/EzOqEkhnqLYY8/ZvUW464O tMiRwcaDsVEWfK4+j9iRsvrHnjLZ4ZHwk7qTGNtV23fECuodNoSHbqCC47cKX+2OhfjIPE4QPjRu hfiAH6kBWYdeomQN/tdr9wmPjY1aShqcyIqGnxvmBSX6q8WW/zQYjdII58Po4uM5HvypZnWqsRtz DdgKA9w/jmcx4aPei9KDecLlMU9RUcUsx9gVjXvxOnZ7ApcPF/N5BuHQOhbv7MLx5DrRm3py2T4x 7/rGjdjy97CfXTZ50b8dNllamG8iSJWbOxHcsdoTjwOfe75fTmmjnJ4z6rhCZ78BAAD//wMAUEsD BBQABgAIAAAAIQDl2O/p3gAAAAkBAAAPAAAAZHJzL2Rvd25yZXYueG1sTI9NT4NAEIbvJv6HzZh4 Me1Ca1uCLI0xfiS9WarG25YdgcjOEnYL+O8dD0Zv8/HknWey7WRbMWDvG0cK4nkEAql0pqFKwaF4 mCUgfNBkdOsIFXyhh21+fpbp1LiRnnHYh0pwCPlUK6hD6FIpfVmj1X7uOiTefbje6sBtX0nT65HD bSsXUbSWVjfEF2rd4V2N5ef+ZBW8X1VvOz89vozL1bK7fxqKzasplLq8mG5vQAScwh8MP/qsDjk7 Hd2JjBetgtkiuWb0t2Bik6xiEEeexCDzTP7/IP8GAAD//wMAUEsBAi0AFAAGAAgAAAAhALaDOJL+ AAAA4QEAABMAAAAAAAAAAAAAAAAAAAAAAFtDb250ZW50X1R5cGVzXS54bWxQSwECLQAUAAYACAAA ACEAOP0h/9YAAACUAQAACwAAAAAAAAAAAAAAAAAvAQAAX3JlbHMvLnJlbHNQSwECLQAUAAYACAAA ACEAvaKDOIkCAACKBQAADgAAAAAAAAAAAAAAAAAuAgAAZHJzL2Uyb0RvYy54bWxQSwECLQAUAAYA CAAAACEA5djv6d4AAAAJAQAADwAAAAAAAAAAAAAAAADjBAAAZHJzL2Rvd25yZXYueG1sUEsFBgAA AAAEAAQA8wAAAO4FAAAAAA== " fillcolor="white [3201]" stroked="f" strokeweight=".5pt">
                      <v:textbox>
                        <w:txbxContent>
                          <w:p w:rsidR="0011171F" w:rsidRPr="0011171F" w:rsidRDefault="0011171F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1171F"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t>##MAILMERGE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62E03">
              <w:rPr>
                <w:rFonts w:ascii="Arial" w:hAnsi="Arial" w:cs="Arial"/>
                <w:b w:val="0"/>
                <w:sz w:val="18"/>
              </w:rPr>
              <w:t>Cyngor Bwrdeistref Sirol Wrecsam</w:t>
            </w:r>
            <w:r w:rsidR="00C40D68">
              <w:rPr>
                <w:rFonts w:ascii="Arial" w:hAnsi="Arial" w:cs="Arial"/>
                <w:b w:val="0"/>
                <w:sz w:val="18"/>
              </w:rPr>
              <w:t>/ Wrexham County Borough Council</w:t>
            </w:r>
          </w:p>
          <w:p w:rsidR="00C40D68" w:rsidRDefault="00562E03" w:rsidP="007C567B">
            <w:pPr>
              <w:ind w:left="342" w:right="-108"/>
              <w:rPr>
                <w:rFonts w:ascii="ArialMT" w:hAnsi="ArialMT" w:cs="ArialMT"/>
                <w:sz w:val="18"/>
                <w:szCs w:val="18"/>
              </w:rPr>
            </w:pPr>
            <w:r w:rsidRPr="003B6A98">
              <w:rPr>
                <w:rFonts w:ascii="Arial" w:hAnsi="Arial" w:cs="Arial"/>
                <w:color w:val="000000"/>
                <w:sz w:val="18"/>
                <w:szCs w:val="18"/>
              </w:rPr>
              <w:t>Neuadd y Dref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, Wrecsam. LL11 1A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Guildhall</w:t>
            </w:r>
            <w:r w:rsidR="00C40D68" w:rsidRPr="0068065F">
              <w:rPr>
                <w:rFonts w:ascii="Arial" w:hAnsi="Arial" w:cs="Arial"/>
                <w:color w:val="000000"/>
                <w:sz w:val="18"/>
                <w:szCs w:val="18"/>
              </w:rPr>
              <w:t>, Wrexham. LL11 1A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 w:rsidR="00C40D68">
              <w:rPr>
                <w:rFonts w:ascii="ArialMT" w:hAnsi="ArialMT" w:cs="ArialMT"/>
                <w:sz w:val="18"/>
                <w:szCs w:val="18"/>
              </w:rPr>
              <w:t xml:space="preserve"> </w:t>
            </w:r>
          </w:p>
          <w:p w:rsidR="00562E03" w:rsidRDefault="00562E03" w:rsidP="007C567B">
            <w:pPr>
              <w:ind w:left="342" w:right="-108"/>
              <w:rPr>
                <w:rStyle w:val="Hyperlink"/>
                <w:rFonts w:ascii="Arial" w:hAnsi="Arial" w:cs="Arial"/>
                <w:sz w:val="18"/>
                <w:szCs w:val="18"/>
              </w:rPr>
            </w:pP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www.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wrecsam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 xml:space="preserve">.gov.uk  </w:t>
            </w:r>
            <w:hyperlink r:id="rId8" w:history="1">
              <w:r w:rsidR="00C40D68" w:rsidRPr="000B7365">
                <w:rPr>
                  <w:rStyle w:val="Hyperlink"/>
                  <w:rFonts w:ascii="Arial" w:hAnsi="Arial" w:cs="Arial"/>
                  <w:sz w:val="18"/>
                  <w:szCs w:val="18"/>
                </w:rPr>
                <w:t>www.wrexham.gov.uk</w:t>
              </w:r>
            </w:hyperlink>
          </w:p>
          <w:p w:rsidR="00E30AB0" w:rsidRDefault="007A0DD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Cyfnewid Testun/Text Relay: 18001</w:t>
            </w:r>
          </w:p>
          <w:p w:rsidR="00E53193" w:rsidRDefault="00E53193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4785" w:rsidRDefault="0055478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62E03" w:rsidRDefault="00562E03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Pr="0068065F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88" w:type="dxa"/>
            <w:gridSpan w:val="3"/>
          </w:tcPr>
          <w:p w:rsidR="00562E03" w:rsidRDefault="00562E03" w:rsidP="00562E03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103C2E" wp14:editId="3BE18A1A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-3175</wp:posOffset>
                  </wp:positionV>
                  <wp:extent cx="1013460" cy="1128395"/>
                  <wp:effectExtent l="0" t="0" r="0" b="0"/>
                  <wp:wrapSquare wrapText="bothSides"/>
                  <wp:docPr id="5" name="Picture 2" descr="wcbc black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cbc black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62E03" w:rsidRDefault="00562E03" w:rsidP="00562E03"/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 w:val="restart"/>
          </w:tcPr>
          <w:p w:rsidR="00D36C39" w:rsidRPr="009504A1" w:rsidRDefault="00AF143F" w:rsidP="00AF143F">
            <w:pPr>
              <w:ind w:left="342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525B08C7" wp14:editId="096C8C0B">
                      <wp:simplePos x="0" y="0"/>
                      <wp:positionH relativeFrom="column">
                        <wp:posOffset>146685</wp:posOffset>
                      </wp:positionH>
                      <wp:positionV relativeFrom="page">
                        <wp:posOffset>5080</wp:posOffset>
                      </wp:positionV>
                      <wp:extent cx="2638425" cy="1644650"/>
                      <wp:effectExtent l="0" t="0" r="9525" b="0"/>
                      <wp:wrapNone/>
                      <wp:docPr id="6" name="Text Box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38425" cy="1644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">
                                <a:noFill/>
                                <a:prstDash val="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4670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>Mr Nial Casselden</w:t>
                                  </w:r>
                                  <w:proofErr w:type="spellStart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:rsidR="00344670" w:rsidRPr="00AF143F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>Fisher German, International House, Kingsfield Court, Chester, CH4 9RE</w:t>
                                  </w:r>
                                  <w:proofErr w:type="spellStart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</w:p>
                                <w:p w:rsidR="003C332D" w:rsidRPr="00AF143F" w:rsidRDefault="003C332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B08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11.55pt;margin-top:.4pt;width:207.75pt;height:1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fl+ArwIAANYFAAAOAAAAZHJzL2Uyb0RvYy54bWysVFtP2zAUfp+0/2D5faQtbWERKeqKmCZV gAYTz65jNxG2j2e7Tbpfv2MnvYzxwrSXxPb5zu07l6vrViuyFc7XYAo6PBtQIgyHsjbrgv54uv10 SYkPzJRMgREF3QlPr2cfP1w1NhcjqECVwhE0Ynze2IJWIdg8yzyvhGb+DKwwKJTgNAt4deusdKxB 61plo8FgmjXgSuuAC+/x9aYT0lmyL6Xg4V5KLwJRBcXYQvq69F3Fbza7YvnaMVvVvA+D/UMUmtUG nR5M3bDAyMbVf5nSNXfgQYYzDjoDKWsuUg6YzXDwKpvHilmRckFyvD3Q5P+fWX63fXCkLgs6pcQw jSV6Em0gX6Al08hOY32OoEeLsNDiM1Y5ZertEviLJwYWFTNrMfcW2Y5S1MpO1DobHg1EglrpdPxj 6gRtYU12hzpExxwfR9Pzy/FoQglH2XA6Hk8nqVLZUd06H74K0CQeCurQdYqKbZc+xABYvodEbx5U Xd7WSqVLbC6xUI5sGbaFCl3Ir1DKkKag58OLSTJsIKqndomGb5ivOvUSTylllisTzYvUdn0YkYcu 9XQKOyUiRpnvQiLtiYE3YmKcC3OIK6EjSmII71Hs8ceo3qPc5YEayTOYcFDWtQHXNcGfVJYveypl h+87wXd5RwpCu2pTvyVkfFlBucPmctANp7f8tkaGl8yHB+ZwGrFHcMOEe/xIBVgU6E+UVOB+vfUe 8TgkKKWkwekuqP+5YU5Qor4ZHJ/Pw/E4roN0GU8uRnhxp5LVqcRs9AKwU4a4yyxPx4gPan+UDvQz LqJ59IoiZjj6LmjYHxeh2zm4yLiYzxMIF4BlYWkeLd/PVOysp/aZOdv3dcCRuIP9HmD5q/busLE+ BuabALJOvX9ktecfl0caiX7Rxe10ek+o4zqe/QYAAP//AwBQSwMEFAAGAAgAAAAhAA7+RP7fAAAA BwEAAA8AAABkcnMvZG93bnJldi54bWxMjktPwkAUhfcm/ofJNXEnU0Cw1k6JMZqQkBB5LGA3dK5t Q+dO7UxL/fdcV7o8j5zzpYvB1qLH1leOFIxHEQik3JmKCgX73cdDDMIHTUbXjlDBD3pYZLc3qU6M u9AG+20oBI+QT7SCMoQmkdLnJVrtR65B4uzLtVYHlm0hTasvPG5rOYmiubS6In4odYNvJebnbWcV 1Kvl8n3/eehCd5z16/Vudf7ePCl1fze8voAIOIS/MvziMzpkzHRyHRkvagWT6ZibCpif08dpPAdx Ynv2HIPMUvmfP7sCAAD//wMAUEsBAi0AFAAGAAgAAAAhALaDOJL+AAAA4QEAABMAAAAAAAAAAAAA AAAAAAAAAFtDb250ZW50X1R5cGVzXS54bWxQSwECLQAUAAYACAAAACEAOP0h/9YAAACUAQAACwAA AAAAAAAAAAAAAAAvAQAAX3JlbHMvLnJlbHNQSwECLQAUAAYACAAAACEApX5fgK8CAADWBQAADgAA AAAAAAAAAAAAAAAuAgAAZHJzL2Uyb0RvYy54bWxQSwECLQAUAAYACAAAACEADv5E/t8AAAAHAQAA DwAAAAAAAAAAAAAAAAAJBQAAZHJzL2Rvd25yZXYueG1sUEsFBgAAAAAEAAQA8wAAABUGAAAAAA== " fillcolor="white [3201]" stroked="f" strokeweight=".25pt">
                      <v:stroke dashstyle="dash"/>
                      <v:path arrowok="t"/>
                      <o:lock v:ext="edit" aspectratio="t"/>
                      <v:textbox>
                        <w:txbxContent>
                          <w:p w:rsidR="00344670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47BE4">
                              <w:rPr>
                                <w:rFonts w:ascii="Arial" w:hAnsi="Arial" w:cs="Arial"/>
                              </w:rPr>
                              <w:t>Mr Nial Casselden</w:t>
                            </w:r>
                            <w:proofErr w:type="spellStart"/>
                            <w:r w:rsidRPr="00B47BE4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B47B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344670" w:rsidRPr="00AF143F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5180F">
                              <w:rPr>
                                <w:rFonts w:ascii="Arial" w:hAnsi="Arial" w:cs="Arial"/>
                              </w:rPr>
                              <w:t>Fisher German, International House, Kingsfield Court, Chester, CH4 9RE</w:t>
                            </w:r>
                            <w:proofErr w:type="spellStart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</w:p>
                          <w:p w:rsidR="003C332D" w:rsidRPr="00AF143F" w:rsidRDefault="003C332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55" w:type="dxa"/>
            <w:gridSpan w:val="2"/>
          </w:tcPr>
          <w:p w:rsidR="00562E03" w:rsidRPr="00C533AB" w:rsidRDefault="00C40D68" w:rsidP="00D17B94">
            <w:pPr>
              <w:ind w:left="175" w:right="-1137" w:hanging="17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Eich Cyf/Your Ref</w:t>
            </w:r>
          </w:p>
        </w:tc>
        <w:tc>
          <w:tcPr>
            <w:tcW w:w="2694" w:type="dxa"/>
          </w:tcPr>
          <w:p w:rsidR="00562E03" w:rsidRPr="00DE6369" w:rsidRDefault="00562E03" w:rsidP="004121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Ein Cyf/Our ref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562E03" w:rsidRPr="00B80AAF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P/2024/0288</w:t>
            </w:r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Dyddiad/Date</w:t>
            </w:r>
          </w:p>
        </w:tc>
        <w:tc>
          <w:tcPr>
            <w:tcW w:w="2694" w:type="dxa"/>
          </w:tcPr>
          <w:p w:rsidR="00562E03" w:rsidRPr="00562E03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01/11/2024</w:t>
            </w:r>
            <w:proofErr w:type="spellStart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420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Gofynner am/Ask for</w:t>
            </w:r>
          </w:p>
        </w:tc>
        <w:tc>
          <w:tcPr>
            <w:tcW w:w="2694" w:type="dxa"/>
          </w:tcPr>
          <w:p w:rsidR="00562E03" w:rsidRPr="00F32037" w:rsidRDefault="00F32037" w:rsidP="006767AE">
            <w:pPr>
              <w:rPr>
                <w:rFonts w:ascii="Arial" w:hAnsi="Arial" w:cs="Arial"/>
                <w:sz w:val="18"/>
                <w:szCs w:val="18"/>
              </w:rPr>
            </w:pPr>
            <w:r w:rsidRPr="00F32037">
              <w:rPr>
                <w:rFonts w:ascii="Arial" w:hAnsi="Arial" w:cs="Arial"/>
                <w:sz w:val="18"/>
                <w:szCs w:val="18"/>
              </w:rPr>
              <w:t>Sharon Holman</w:t>
            </w:r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r w:rsidRPr="00F32037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101DF2" w:rsidRPr="00C533AB" w:rsidRDefault="00C40D68" w:rsidP="004D1A32">
            <w:pPr>
              <w:ind w:right="-99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 xml:space="preserve">Rhif </w:t>
            </w:r>
            <w:proofErr w:type="spellStart"/>
            <w:r w:rsidRPr="00C533AB">
              <w:rPr>
                <w:rFonts w:ascii="Arial" w:hAnsi="Arial" w:cs="Arial"/>
                <w:sz w:val="18"/>
                <w:szCs w:val="18"/>
              </w:rPr>
              <w:t>Cyswllt</w:t>
            </w:r>
            <w:proofErr w:type="spellEnd"/>
            <w:r w:rsidRPr="00C533AB">
              <w:rPr>
                <w:rFonts w:ascii="Arial" w:hAnsi="Arial" w:cs="Arial"/>
                <w:sz w:val="18"/>
                <w:szCs w:val="18"/>
              </w:rPr>
              <w:t>/Contact No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101DF2" w:rsidRPr="00A36F72" w:rsidRDefault="004D1A32" w:rsidP="004D1A32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01978 298779</w:t>
            </w:r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A36F72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</w:tcPr>
          <w:p w:rsidR="00A36F72" w:rsidRDefault="00A36F72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A36F72" w:rsidRPr="00C533AB" w:rsidRDefault="00C40D68" w:rsidP="004D1A32">
            <w:pPr>
              <w:ind w:right="-1562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E-bost/E-mail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A36F72" w:rsidRDefault="004D1A32" w:rsidP="00884FA7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sharon.holman@wrexham.gov.uk</w:t>
            </w:r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:rsidR="003A25FB" w:rsidRDefault="003A25FB"/>
    <w:p w:rsidR="003A25FB" w:rsidRDefault="003A25FB"/>
    <w:p w:rsidR="0033510E" w:rsidRDefault="0033510E">
      <w:pPr>
        <w:pStyle w:val="Footer"/>
        <w:jc w:val="right"/>
      </w:pPr>
    </w:p>
    <w:p w:rsidR="002B5F12" w:rsidRPr="00F73BD4" w:rsidRDefault="002B5F12" w:rsidP="002B5F12">
      <w:pPr>
        <w:pStyle w:val="Footer"/>
        <w:rPr>
          <w:sz w:val="22"/>
          <w:szCs w:val="22"/>
        </w:rPr>
      </w:pPr>
    </w:p>
    <w:p w:rsidR="00C65748" w:rsidRPr="00F73BD4" w:rsidRDefault="00DE6369" w:rsidP="00C65748">
      <w:pPr>
        <w:tabs>
          <w:tab w:val="left" w:pos="7200"/>
        </w:tabs>
        <w:rPr>
          <w:rFonts w:ascii="Arial" w:hAnsi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Dear</w:t>
      </w:r>
      <w:r w:rsidR="00C65748" w:rsidRPr="00F73BD4">
        <w:rPr>
          <w:rFonts w:ascii="Arial" w:hAnsi="Arial" w:cs="Arial"/>
          <w:sz w:val="22"/>
          <w:szCs w:val="22"/>
        </w:rPr>
        <w:t xml:space="preserve"> </w:t>
      </w:r>
      <w:r w:rsidR="00F73BD4">
        <w:rPr>
          <w:rFonts w:ascii="Arial" w:hAnsi="Arial" w:cs="Arial"/>
          <w:sz w:val="22"/>
          <w:szCs w:val="22"/>
        </w:rPr>
        <w:t>Sir/Madam</w:t>
      </w:r>
      <w:r w:rsidR="003C332D" w:rsidRPr="00F73BD4">
        <w:rPr>
          <w:rFonts w:ascii="Arial" w:hAnsi="Arial" w:cs="Arial"/>
          <w:sz w:val="22"/>
          <w:szCs w:val="22"/>
        </w:rPr>
        <w:t>,</w:t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/>
          <w:b/>
          <w:sz w:val="22"/>
          <w:szCs w:val="22"/>
          <w:u w:val="single"/>
        </w:rPr>
      </w:pPr>
    </w:p>
    <w:p w:rsidR="003C332D" w:rsidRPr="00F73BD4" w:rsidRDefault="003C332D" w:rsidP="003C332D">
      <w:pPr>
        <w:rPr>
          <w:rFonts w:ascii="Arial" w:hAnsi="Arial"/>
          <w:b/>
          <w:caps/>
          <w:sz w:val="22"/>
          <w:szCs w:val="22"/>
          <w:u w:val="single"/>
        </w:rPr>
      </w:pPr>
      <w:r w:rsidRPr="00F73BD4">
        <w:rPr>
          <w:rFonts w:ascii="Arial" w:hAnsi="Arial"/>
          <w:b/>
          <w:caps/>
          <w:sz w:val="22"/>
          <w:szCs w:val="22"/>
          <w:u w:val="single"/>
        </w:rPr>
        <w:t>Town and Country Planning Act, 1990</w:t>
      </w:r>
    </w:p>
    <w:p w:rsidR="00A45089" w:rsidRPr="00F73BD4" w:rsidRDefault="00A45089" w:rsidP="00C65748">
      <w:pPr>
        <w:tabs>
          <w:tab w:val="left" w:pos="7200"/>
        </w:tabs>
        <w:rPr>
          <w:rFonts w:ascii="Arial" w:hAnsi="Arial"/>
          <w:b/>
          <w:sz w:val="22"/>
          <w:szCs w:val="22"/>
        </w:rPr>
      </w:pPr>
    </w:p>
    <w:p w:rsidR="00A86CFC" w:rsidRPr="00344320" w:rsidRDefault="00F05155" w:rsidP="00A86CFC">
      <w:pPr>
        <w:rPr>
          <w:rFonts w:ascii="Arial" w:hAnsi="Arial" w:cs="Arial"/>
          <w:b/>
        </w:rPr>
      </w:pPr>
      <w:r w:rsidRPr="00F73BD4">
        <w:rPr>
          <w:rFonts w:ascii="Arial" w:hAnsi="Arial"/>
          <w:b/>
          <w:sz w:val="22"/>
          <w:szCs w:val="22"/>
        </w:rPr>
        <w:t>PROPOSAL:</w:t>
      </w:r>
      <w:r w:rsidR="00A86CFC" w:rsidRPr="00A86CFC">
        <w:rPr>
          <w:rFonts w:ascii="Arial" w:hAnsi="Arial" w:cs="Arial"/>
          <w:b/>
        </w:rPr>
        <w:t xml:space="preserve"> </w:t>
      </w:r>
      <w:r w:rsidR="00A86CFC" w:rsidRPr="00A86CFC">
        <w:rPr>
          <w:rFonts w:ascii="Arial" w:hAnsi="Arial" w:cs="Arial"/>
          <w:b/>
          <w:sz w:val="22"/>
        </w:rPr>
        <w:t>7 A 9, 10, 11 A 14 PENDERFYNIAD APÊL APP/H6955/A/20/3258703 (P/2019/0835)</w:t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</w:p>
    <w:p w:rsidR="00F05155" w:rsidRPr="00F73BD4" w:rsidRDefault="00F05155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 xml:space="preserve"> / DICHARGE OF CONDITIONS 7 AND 9 (ECOLOGY), 10 (CTMP), 11 (CONTAMINATION AND 14 9AMS) OF APPEAL DECISION APP/H6955/A/20/3258703 (P/2019/0835)</w:t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bookmarkStart w:id="0" w:name="_GoBack"/>
      <w:bookmarkEnd w:id="0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F5180F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>LOCATION</w:t>
      </w:r>
      <w:r w:rsidR="00C65748" w:rsidRPr="00F73BD4">
        <w:rPr>
          <w:rFonts w:ascii="Arial" w:hAnsi="Arial"/>
          <w:b/>
          <w:sz w:val="22"/>
          <w:szCs w:val="22"/>
        </w:rPr>
        <w:t>: LAND AT TUPA PENLEY HALL DRIVE PENLEY WREXHAM   LL13 0LU</w:t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 w:cs="Arial"/>
          <w:sz w:val="22"/>
          <w:szCs w:val="22"/>
          <w:u w:val="single"/>
        </w:rPr>
      </w:pP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>I write to inform you that, as requested your planning application cod</w:t>
      </w:r>
      <w:r w:rsidRPr="00916C3A">
        <w:rPr>
          <w:rFonts w:ascii="Arial" w:hAnsi="Arial"/>
          <w:sz w:val="22"/>
          <w:szCs w:val="22"/>
        </w:rPr>
        <w:t xml:space="preserve">e number </w:t>
      </w:r>
      <w:r w:rsidRPr="00916C3A">
        <w:rPr>
          <w:rFonts w:ascii="Arial" w:hAnsi="Arial" w:cs="Arial"/>
          <w:sz w:val="22"/>
          <w:szCs w:val="22"/>
        </w:rPr>
        <w:t>P/2024/0288</w:t>
      </w:r>
      <w:proofErr w:type="spellStart"/>
      <w:r w:rsidRPr="00916C3A">
        <w:rPr>
          <w:rFonts w:ascii="Arial" w:hAnsi="Arial" w:cs="Arial"/>
          <w:sz w:val="22"/>
          <w:szCs w:val="22"/>
        </w:rPr>
        <w:t/>
      </w:r>
      <w:proofErr w:type="spellEnd"/>
      <w:r w:rsidRPr="00916C3A">
        <w:rPr>
          <w:rFonts w:ascii="Arial" w:hAnsi="Arial" w:cs="Arial"/>
          <w:sz w:val="22"/>
          <w:szCs w:val="22"/>
        </w:rPr>
        <w:t/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916C3A">
        <w:rPr>
          <w:rFonts w:ascii="Arial" w:hAnsi="Arial"/>
          <w:sz w:val="22"/>
          <w:szCs w:val="22"/>
        </w:rPr>
        <w:t xml:space="preserve">has </w:t>
      </w:r>
      <w:r w:rsidRPr="00180C1A">
        <w:rPr>
          <w:rFonts w:ascii="Arial" w:hAnsi="Arial"/>
          <w:sz w:val="22"/>
          <w:szCs w:val="22"/>
        </w:rPr>
        <w:t>been withdrawn</w:t>
      </w:r>
      <w:proofErr w:type="gramEnd"/>
      <w:r w:rsidRPr="00180C1A">
        <w:rPr>
          <w:rFonts w:ascii="Arial" w:hAnsi="Arial"/>
          <w:sz w:val="22"/>
          <w:szCs w:val="22"/>
        </w:rPr>
        <w:t>.</w:t>
      </w: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</w:p>
    <w:p w:rsidR="00916C3A" w:rsidRPr="00180C1A" w:rsidRDefault="00916C3A" w:rsidP="00916C3A">
      <w:pPr>
        <w:jc w:val="both"/>
        <w:rPr>
          <w:rFonts w:ascii="Arial" w:hAnsi="Arial"/>
          <w:b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 xml:space="preserve">You </w:t>
      </w:r>
      <w:proofErr w:type="gramStart"/>
      <w:r w:rsidRPr="00180C1A">
        <w:rPr>
          <w:rFonts w:ascii="Arial" w:hAnsi="Arial"/>
          <w:sz w:val="22"/>
          <w:szCs w:val="22"/>
        </w:rPr>
        <w:t>are reminded</w:t>
      </w:r>
      <w:proofErr w:type="gramEnd"/>
      <w:r w:rsidRPr="00180C1A">
        <w:rPr>
          <w:rFonts w:ascii="Arial" w:hAnsi="Arial"/>
          <w:sz w:val="22"/>
          <w:szCs w:val="22"/>
        </w:rPr>
        <w:t xml:space="preserve"> that any fee paid with this planning application will only remain valid if the resubmitted application is </w:t>
      </w:r>
      <w:r w:rsidRPr="00180C1A">
        <w:rPr>
          <w:rFonts w:ascii="Arial" w:hAnsi="Arial"/>
          <w:b/>
          <w:sz w:val="22"/>
          <w:szCs w:val="22"/>
        </w:rPr>
        <w:t>received not later than twelve months from the date of the receipt of the application now withdrawn.</w:t>
      </w:r>
    </w:p>
    <w:p w:rsidR="00A45089" w:rsidRPr="00F73BD4" w:rsidRDefault="00A45089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3C332D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 xml:space="preserve">Yours </w:t>
      </w:r>
      <w:r w:rsidR="00916C3A">
        <w:rPr>
          <w:rFonts w:ascii="Arial" w:hAnsi="Arial" w:cs="Arial"/>
          <w:sz w:val="22"/>
          <w:szCs w:val="22"/>
        </w:rPr>
        <w:t>faithfully</w:t>
      </w:r>
      <w:r w:rsidR="00F32037" w:rsidRPr="00F73BD4">
        <w:rPr>
          <w:rFonts w:ascii="Arial" w:hAnsi="Arial" w:cs="Arial"/>
          <w:sz w:val="22"/>
          <w:szCs w:val="22"/>
        </w:rPr>
        <w:t>,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F32037" w:rsidP="00F32037">
      <w:pPr>
        <w:rPr>
          <w:rFonts w:ascii="Arial" w:hAnsi="Arial" w:cs="Arial"/>
          <w:sz w:val="22"/>
          <w:szCs w:val="22"/>
          <w:lang w:eastAsia="en-US"/>
        </w:rPr>
      </w:pPr>
      <w:r w:rsidRPr="00F73BD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838E152" wp14:editId="39290F29">
            <wp:extent cx="1019175" cy="62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David Fitzsimon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proofErr w:type="spellStart"/>
      <w:r w:rsidRPr="00F73BD4">
        <w:rPr>
          <w:rFonts w:ascii="Arial" w:hAnsi="Arial" w:cs="Arial"/>
          <w:sz w:val="22"/>
          <w:szCs w:val="22"/>
        </w:rPr>
        <w:t>Prif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Swyddog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Yr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Economi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73BD4">
        <w:rPr>
          <w:rFonts w:ascii="Arial" w:hAnsi="Arial" w:cs="Arial"/>
          <w:sz w:val="22"/>
          <w:szCs w:val="22"/>
        </w:rPr>
        <w:t>Chynllunio</w:t>
      </w:r>
      <w:proofErr w:type="spellEnd"/>
    </w:p>
    <w:p w:rsidR="00DE6369" w:rsidRPr="00F73BD4" w:rsidRDefault="00F32037" w:rsidP="00413404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Chief Officer Economy and Planning</w:t>
      </w: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Pr="00DE6369" w:rsidRDefault="003C332D" w:rsidP="002B5F12">
      <w:pPr>
        <w:pStyle w:val="Footer"/>
        <w:rPr>
          <w:rFonts w:ascii="Arial" w:hAnsi="Arial" w:cs="Arial"/>
        </w:rPr>
      </w:pPr>
    </w:p>
    <w:sectPr w:rsidR="003C332D" w:rsidRPr="00DE6369" w:rsidSect="00C533AB">
      <w:footerReference w:type="first" r:id="rId11"/>
      <w:pgSz w:w="11909" w:h="16834"/>
      <w:pgMar w:top="568" w:right="1296" w:bottom="1152" w:left="1418" w:header="568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A7" w:rsidRDefault="00D42FA7">
      <w:r>
        <w:separator/>
      </w:r>
    </w:p>
  </w:endnote>
  <w:endnote w:type="continuationSeparator" w:id="0">
    <w:p w:rsidR="00D42FA7" w:rsidRDefault="00D4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4DD" w:rsidRPr="005008F8" w:rsidRDefault="00AC74DD" w:rsidP="00AC74DD">
    <w:pPr>
      <w:tabs>
        <w:tab w:val="left" w:pos="9923"/>
      </w:tabs>
      <w:ind w:left="-709" w:right="-728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Rydym yn croesawu gohebiaeth yn Gymraeg. Byddwn yn ymateb i unrhyw ohebiaeth yn Gymraeg ac ni fydd hyn yn arwain at unrhyw oedi.</w:t>
    </w:r>
  </w:p>
  <w:p w:rsidR="00AC74DD" w:rsidRDefault="00AC74DD" w:rsidP="00AC74DD">
    <w:pPr>
      <w:tabs>
        <w:tab w:val="left" w:pos="9195"/>
      </w:tabs>
      <w:ind w:left="-709" w:right="-19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We welcome correspondence in Welsh. We will respond to any correspondence in Welsh and this will not lead to any delay.</w:t>
    </w:r>
  </w:p>
  <w:p w:rsidR="00871303" w:rsidRDefault="00871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A7" w:rsidRDefault="00D42FA7">
      <w:r>
        <w:separator/>
      </w:r>
    </w:p>
  </w:footnote>
  <w:footnote w:type="continuationSeparator" w:id="0">
    <w:p w:rsidR="00D42FA7" w:rsidRDefault="00D42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9A4"/>
    <w:multiLevelType w:val="hybridMultilevel"/>
    <w:tmpl w:val="8B2ED728"/>
    <w:lvl w:ilvl="0" w:tplc="08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A9"/>
    <w:rsid w:val="0002325C"/>
    <w:rsid w:val="00050DBF"/>
    <w:rsid w:val="00061F1A"/>
    <w:rsid w:val="0006413A"/>
    <w:rsid w:val="000927FD"/>
    <w:rsid w:val="000C2B33"/>
    <w:rsid w:val="000D34D8"/>
    <w:rsid w:val="000D556A"/>
    <w:rsid w:val="00101DF2"/>
    <w:rsid w:val="0011171F"/>
    <w:rsid w:val="0012478A"/>
    <w:rsid w:val="00147F97"/>
    <w:rsid w:val="001649E7"/>
    <w:rsid w:val="00175C7F"/>
    <w:rsid w:val="001A2924"/>
    <w:rsid w:val="001F08CD"/>
    <w:rsid w:val="002366FB"/>
    <w:rsid w:val="00243F24"/>
    <w:rsid w:val="00257139"/>
    <w:rsid w:val="00283398"/>
    <w:rsid w:val="002A5DA9"/>
    <w:rsid w:val="002B21C7"/>
    <w:rsid w:val="002B5F12"/>
    <w:rsid w:val="003001D5"/>
    <w:rsid w:val="00310CAF"/>
    <w:rsid w:val="003128D4"/>
    <w:rsid w:val="00316640"/>
    <w:rsid w:val="0033510E"/>
    <w:rsid w:val="00344670"/>
    <w:rsid w:val="00363A59"/>
    <w:rsid w:val="003A1943"/>
    <w:rsid w:val="003A25FB"/>
    <w:rsid w:val="003B6A98"/>
    <w:rsid w:val="003C0BE5"/>
    <w:rsid w:val="003C332D"/>
    <w:rsid w:val="003C509D"/>
    <w:rsid w:val="003C775E"/>
    <w:rsid w:val="003D2136"/>
    <w:rsid w:val="003D2B33"/>
    <w:rsid w:val="0041213E"/>
    <w:rsid w:val="00413404"/>
    <w:rsid w:val="00486153"/>
    <w:rsid w:val="004A1D22"/>
    <w:rsid w:val="004A47BB"/>
    <w:rsid w:val="004A7273"/>
    <w:rsid w:val="004C2527"/>
    <w:rsid w:val="004D1A32"/>
    <w:rsid w:val="004F120E"/>
    <w:rsid w:val="004F71EA"/>
    <w:rsid w:val="00511274"/>
    <w:rsid w:val="005229FF"/>
    <w:rsid w:val="00537DD5"/>
    <w:rsid w:val="00554785"/>
    <w:rsid w:val="00562E03"/>
    <w:rsid w:val="005863FA"/>
    <w:rsid w:val="005F2717"/>
    <w:rsid w:val="006108BF"/>
    <w:rsid w:val="0063734A"/>
    <w:rsid w:val="0064377B"/>
    <w:rsid w:val="006746BF"/>
    <w:rsid w:val="006767AE"/>
    <w:rsid w:val="0068065F"/>
    <w:rsid w:val="00685FDA"/>
    <w:rsid w:val="00690EBC"/>
    <w:rsid w:val="0069532E"/>
    <w:rsid w:val="006C0838"/>
    <w:rsid w:val="006C78BD"/>
    <w:rsid w:val="006F1195"/>
    <w:rsid w:val="0071405E"/>
    <w:rsid w:val="00731BB7"/>
    <w:rsid w:val="00736075"/>
    <w:rsid w:val="0076424F"/>
    <w:rsid w:val="00782F26"/>
    <w:rsid w:val="00783170"/>
    <w:rsid w:val="007A0DD5"/>
    <w:rsid w:val="007B76AA"/>
    <w:rsid w:val="007C36B0"/>
    <w:rsid w:val="007C567B"/>
    <w:rsid w:val="007E08B5"/>
    <w:rsid w:val="00836C2B"/>
    <w:rsid w:val="00840759"/>
    <w:rsid w:val="00870BC0"/>
    <w:rsid w:val="00871303"/>
    <w:rsid w:val="0087763C"/>
    <w:rsid w:val="00884FA7"/>
    <w:rsid w:val="008A4EEB"/>
    <w:rsid w:val="008D6AF3"/>
    <w:rsid w:val="00916C3A"/>
    <w:rsid w:val="00945E71"/>
    <w:rsid w:val="009504A1"/>
    <w:rsid w:val="00962793"/>
    <w:rsid w:val="009732C5"/>
    <w:rsid w:val="00986B9A"/>
    <w:rsid w:val="0099235C"/>
    <w:rsid w:val="009B0F2C"/>
    <w:rsid w:val="00A3040D"/>
    <w:rsid w:val="00A36F72"/>
    <w:rsid w:val="00A45089"/>
    <w:rsid w:val="00A84CB5"/>
    <w:rsid w:val="00A86CFC"/>
    <w:rsid w:val="00AC74DD"/>
    <w:rsid w:val="00AD0133"/>
    <w:rsid w:val="00AF143F"/>
    <w:rsid w:val="00B1498A"/>
    <w:rsid w:val="00B47BE4"/>
    <w:rsid w:val="00B80AAF"/>
    <w:rsid w:val="00B86582"/>
    <w:rsid w:val="00B92466"/>
    <w:rsid w:val="00BA6BBF"/>
    <w:rsid w:val="00C059D0"/>
    <w:rsid w:val="00C11BEE"/>
    <w:rsid w:val="00C204EB"/>
    <w:rsid w:val="00C40D68"/>
    <w:rsid w:val="00C46548"/>
    <w:rsid w:val="00C533AB"/>
    <w:rsid w:val="00C65748"/>
    <w:rsid w:val="00C87C88"/>
    <w:rsid w:val="00CA1014"/>
    <w:rsid w:val="00CF1E70"/>
    <w:rsid w:val="00D17B94"/>
    <w:rsid w:val="00D36C39"/>
    <w:rsid w:val="00D400E0"/>
    <w:rsid w:val="00D42FA7"/>
    <w:rsid w:val="00D62B33"/>
    <w:rsid w:val="00D931F0"/>
    <w:rsid w:val="00DB2349"/>
    <w:rsid w:val="00DE6369"/>
    <w:rsid w:val="00E2237E"/>
    <w:rsid w:val="00E30AB0"/>
    <w:rsid w:val="00E53193"/>
    <w:rsid w:val="00E60AB4"/>
    <w:rsid w:val="00E71E8A"/>
    <w:rsid w:val="00E828CD"/>
    <w:rsid w:val="00E93246"/>
    <w:rsid w:val="00E941B5"/>
    <w:rsid w:val="00ED30C3"/>
    <w:rsid w:val="00ED3670"/>
    <w:rsid w:val="00F05155"/>
    <w:rsid w:val="00F32037"/>
    <w:rsid w:val="00F3356C"/>
    <w:rsid w:val="00F5180F"/>
    <w:rsid w:val="00F575E3"/>
    <w:rsid w:val="00F57858"/>
    <w:rsid w:val="00F66D59"/>
    <w:rsid w:val="00F73BD4"/>
    <w:rsid w:val="00F82529"/>
    <w:rsid w:val="00FA39FD"/>
    <w:rsid w:val="00FA4B77"/>
    <w:rsid w:val="00FB25C5"/>
    <w:rsid w:val="00FD6438"/>
    <w:rsid w:val="00FD7E31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DE0BED72-CD26-4996-997C-6FC56AEC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i/>
      <w:sz w:val="22"/>
    </w:rPr>
  </w:style>
  <w:style w:type="paragraph" w:styleId="TOC1">
    <w:name w:val="toc 1"/>
    <w:basedOn w:val="Normal"/>
    <w:next w:val="Normal"/>
    <w:autoRedefine/>
    <w:semiHidden/>
    <w:pPr>
      <w:ind w:left="360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Hyperlink">
    <w:name w:val="Hyperlink"/>
    <w:rsid w:val="002A5DA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400E0"/>
    <w:rPr>
      <w:sz w:val="24"/>
    </w:rPr>
  </w:style>
  <w:style w:type="paragraph" w:styleId="BalloonText">
    <w:name w:val="Balloon Text"/>
    <w:basedOn w:val="Normal"/>
    <w:link w:val="BalloonTextChar"/>
    <w:rsid w:val="00D40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00E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62E03"/>
    <w:rPr>
      <w:color w:val="808080"/>
    </w:rPr>
  </w:style>
  <w:style w:type="character" w:customStyle="1" w:styleId="FooterChar">
    <w:name w:val="Footer Char"/>
    <w:basedOn w:val="DefaultParagraphFont"/>
    <w:link w:val="Footer"/>
    <w:rsid w:val="00F518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913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2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56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349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0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403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4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0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267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3408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92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2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5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yperlink" Target="http://www.wrexham.gov.uk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image" Target="media/image2.emf" /><Relationship Id="rId4" Type="http://schemas.openxmlformats.org/officeDocument/2006/relationships/settings" Target="settings.xml" /><Relationship Id="rId9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E%20Emai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172E-0C17-4256-81C8-ADD3EBC8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 Email Letter.dot</Template>
  <TotalTime>0</TotalTime>
  <Pages>1</Pages>
  <Words>126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CISO</dc:creator>
  <lastModifiedBy>Louise Phillips</lastModifiedBy>
  <revision>2</revision>
  <lastPrinted>2018-02-15T08:35:00.0000000Z</lastPrinted>
  <dcterms:created xsi:type="dcterms:W3CDTF">2024-05-30T18:23:00.0000000Z</dcterms:created>
  <dcterms:modified xsi:type="dcterms:W3CDTF">2024-05-30T18:23:00.0000000Z</dcterms:modified>
  <dc:title/>
  <dc:subject>salesforceId:1f0da265-70fd-4149-b257-b1a14e8f34f9</dc:subject>
  <dc:description/>
</coreProperties>
</file>