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01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5553"/>
        <w:gridCol w:w="1560"/>
        <w:gridCol w:w="595"/>
        <w:gridCol w:w="2694"/>
        <w:gridCol w:w="1699"/>
      </w:tblGrid>
      <w:tr w:rsidR="00562E03" w:rsidTr="0064377B">
        <w:tc>
          <w:tcPr>
            <w:tcW w:w="7113" w:type="dxa"/>
            <w:gridSpan w:val="2"/>
          </w:tcPr>
          <w:p w:rsidR="00562E03" w:rsidRDefault="0011171F" w:rsidP="007C567B">
            <w:pPr>
              <w:pStyle w:val="Heading1"/>
              <w:spacing w:before="0"/>
              <w:ind w:left="340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-180340</wp:posOffset>
                      </wp:positionH>
                      <wp:positionV relativeFrom="page">
                        <wp:posOffset>-180340</wp:posOffset>
                      </wp:positionV>
                      <wp:extent cx="5166000" cy="1800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171F" w:rsidRPr="0011171F" w:rsidRDefault="0011171F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1171F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##MAILMERGE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14.2pt;margin-top:-14.2pt;width:406.7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ooM4iQIAAIoFAAAOAAAAZHJzL2Uyb0RvYy54bWysVEtvGyEQvlfqf0Dcm13HjptaXkduolSV oiSqXeWMWYhRgaGAvev++g7s+tE0l1S97A7MN6+PmZletUaTrfBBga3o4KykRFgOtbLPFf2+vP1w SUmIzNZMgxUV3YlAr2bv300bNxHnsAZdC0/QiQ2TxlV0HaObFEXga2FYOAMnLColeMMiHv1zUXvW oHeji/OyHBcN+Np54CIEvL3plHSW/UspeHyQMohIdEUxt5i/Pn9X6VvMpmzy7JlbK96nwf4hC8OU xaAHVzcsMrLx6i9XRnEPAWQ842AKkFJxkWvAagbli2oWa+ZErgXJCe5AU/h/bvn99tETVVd0SIll Bp9oKdpIPkNLhomdxoUJghYOYbHFa3zl/X3Ay1R0K71JfyyHoB553h24Tc44Xl4MxuOyRBVH3eAS xUx+cbR2PsQvAgxJQkU9vl2mlG3vQsRMELqHpGABtKpvldb5kPpFXGtPtgxfWsecI1r8gdKWNBUd Dy/K7NhCMu88a5vciNwxfbhUeVdhluJOi4TR9puQyFgu9JXYjHNhD/EzOqEkhnqLYY8/ZvUW464O tMiRwcaDsVEWfK4+j9iRsvrHnjLZ4ZHwk7qTGNtV23fECuodNoSHbqCC47cKX+2OhfjIPE4QPjRu hfiAH6kBWYdeomQN/tdr9wmPjY1aShqcyIqGnxvmBSX6q8WW/zQYjdII58Po4uM5HvypZnWqsRtz DdgKA9w/jmcx4aPei9KDecLlMU9RUcUsx9gVjXvxOnZ7ApcPF/N5BuHQOhbv7MLx5DrRm3py2T4x 7/rGjdjy97CfXTZ50b8dNllamG8iSJWbOxHcsdoTjwOfe75fTmmjnJ4z6rhCZ78BAAD//wMAUEsD BBQABgAIAAAAIQDl2O/p3gAAAAkBAAAPAAAAZHJzL2Rvd25yZXYueG1sTI9NT4NAEIbvJv6HzZh4 Me1Ca1uCLI0xfiS9WarG25YdgcjOEnYL+O8dD0Zv8/HknWey7WRbMWDvG0cK4nkEAql0pqFKwaF4 mCUgfNBkdOsIFXyhh21+fpbp1LiRnnHYh0pwCPlUK6hD6FIpfVmj1X7uOiTefbje6sBtX0nT65HD bSsXUbSWVjfEF2rd4V2N5ef+ZBW8X1VvOz89vozL1bK7fxqKzasplLq8mG5vQAScwh8MP/qsDjk7 Hd2JjBetgtkiuWb0t2Bik6xiEEeexCDzTP7/IP8GAAD//wMAUEsBAi0AFAAGAAgAAAAhALaDOJL+ AAAA4QEAABMAAAAAAAAAAAAAAAAAAAAAAFtDb250ZW50X1R5cGVzXS54bWxQSwECLQAUAAYACAAA ACEAOP0h/9YAAACUAQAACwAAAAAAAAAAAAAAAAAvAQAAX3JlbHMvLnJlbHNQSwECLQAUAAYACAAA ACEAvaKDOIkCAACKBQAADgAAAAAAAAAAAAAAAAAuAgAAZHJzL2Uyb0RvYy54bWxQSwECLQAUAAYA CAAAACEA5djv6d4AAAAJAQAADwAAAAAAAAAAAAAAAADjBAAAZHJzL2Rvd25yZXYueG1sUEsFBgAA AAAEAAQA8wAAAO4FAAAAAA== " fillcolor="white [3201]" stroked="f" strokeweight=".5pt">
                      <v:textbox>
                        <w:txbxContent>
                          <w:p w:rsidR="0011171F" w:rsidRPr="0011171F" w:rsidRDefault="0011171F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1171F"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t>##MAILMERGE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62E03">
              <w:rPr>
                <w:rFonts w:ascii="Arial" w:hAnsi="Arial" w:cs="Arial"/>
                <w:b w:val="0"/>
                <w:sz w:val="18"/>
              </w:rPr>
              <w:t>Cyngor Bwrdeistref Sirol Wrecsam</w:t>
            </w:r>
            <w:r w:rsidR="00C40D68">
              <w:rPr>
                <w:rFonts w:ascii="Arial" w:hAnsi="Arial" w:cs="Arial"/>
                <w:b w:val="0"/>
                <w:sz w:val="18"/>
              </w:rPr>
              <w:t>/ Wrexham County Borough Council</w:t>
            </w:r>
          </w:p>
          <w:p w:rsidR="00C40D68" w:rsidRDefault="00562E03" w:rsidP="007C567B">
            <w:pPr>
              <w:ind w:left="342" w:right="-108"/>
              <w:rPr>
                <w:rFonts w:ascii="ArialMT" w:hAnsi="ArialMT" w:cs="ArialMT"/>
                <w:sz w:val="18"/>
                <w:szCs w:val="18"/>
              </w:rPr>
            </w:pPr>
            <w:r w:rsidRPr="003B6A98">
              <w:rPr>
                <w:rFonts w:ascii="Arial" w:hAnsi="Arial" w:cs="Arial"/>
                <w:color w:val="000000"/>
                <w:sz w:val="18"/>
                <w:szCs w:val="18"/>
              </w:rPr>
              <w:t>Neuadd y Dref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, Wrecsam. LL11 1A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Guildhall</w:t>
            </w:r>
            <w:r w:rsidR="00C40D68" w:rsidRPr="0068065F">
              <w:rPr>
                <w:rFonts w:ascii="Arial" w:hAnsi="Arial" w:cs="Arial"/>
                <w:color w:val="000000"/>
                <w:sz w:val="18"/>
                <w:szCs w:val="18"/>
              </w:rPr>
              <w:t>, Wrexham. LL11 1A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 w:rsidR="00C40D68">
              <w:rPr>
                <w:rFonts w:ascii="ArialMT" w:hAnsi="ArialMT" w:cs="ArialMT"/>
                <w:sz w:val="18"/>
                <w:szCs w:val="18"/>
              </w:rPr>
              <w:t xml:space="preserve"> </w:t>
            </w:r>
          </w:p>
          <w:p w:rsidR="00562E03" w:rsidRDefault="00562E03" w:rsidP="007C567B">
            <w:pPr>
              <w:ind w:left="342" w:right="-108"/>
              <w:rPr>
                <w:rStyle w:val="Hyperlink"/>
                <w:rFonts w:ascii="Arial" w:hAnsi="Arial" w:cs="Arial"/>
                <w:sz w:val="18"/>
                <w:szCs w:val="18"/>
              </w:rPr>
            </w:pP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www.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wrecsam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 xml:space="preserve">.gov.uk  </w:t>
            </w:r>
            <w:hyperlink r:id="rId8" w:history="1">
              <w:r w:rsidR="00C40D68" w:rsidRPr="000B7365">
                <w:rPr>
                  <w:rStyle w:val="Hyperlink"/>
                  <w:rFonts w:ascii="Arial" w:hAnsi="Arial" w:cs="Arial"/>
                  <w:sz w:val="18"/>
                  <w:szCs w:val="18"/>
                </w:rPr>
                <w:t>www.wrexham.gov.uk</w:t>
              </w:r>
            </w:hyperlink>
          </w:p>
          <w:p w:rsidR="00E30AB0" w:rsidRDefault="007A0DD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Cyfnewid Testun/Text Relay: 18001</w:t>
            </w:r>
          </w:p>
          <w:p w:rsidR="00E53193" w:rsidRDefault="00E53193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4785" w:rsidRDefault="0055478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62E03" w:rsidRDefault="00562E03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Pr="0068065F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88" w:type="dxa"/>
            <w:gridSpan w:val="3"/>
          </w:tcPr>
          <w:p w:rsidR="00562E03" w:rsidRDefault="00562E03" w:rsidP="00562E03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103C2E" wp14:editId="3BE18A1A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-3175</wp:posOffset>
                  </wp:positionV>
                  <wp:extent cx="1013460" cy="1128395"/>
                  <wp:effectExtent l="0" t="0" r="0" b="0"/>
                  <wp:wrapSquare wrapText="bothSides"/>
                  <wp:docPr id="5" name="Picture 2" descr="wcbc black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cbc black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62E03" w:rsidRDefault="00562E03" w:rsidP="00562E03"/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 w:val="restart"/>
          </w:tcPr>
          <w:p w:rsidR="00D36C39" w:rsidRPr="009504A1" w:rsidRDefault="00AF143F" w:rsidP="00AF143F">
            <w:pPr>
              <w:ind w:left="342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525B08C7" wp14:editId="096C8C0B">
                      <wp:simplePos x="0" y="0"/>
                      <wp:positionH relativeFrom="column">
                        <wp:posOffset>146685</wp:posOffset>
                      </wp:positionH>
                      <wp:positionV relativeFrom="page">
                        <wp:posOffset>5080</wp:posOffset>
                      </wp:positionV>
                      <wp:extent cx="2638425" cy="1644650"/>
                      <wp:effectExtent l="0" t="0" r="9525" b="0"/>
                      <wp:wrapNone/>
                      <wp:docPr id="6" name="Text Box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38425" cy="1644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">
                                <a:noFill/>
                                <a:prstDash val="dash"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4670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>Mr Michael Murton</w:t>
                                  </w:r>
                                  <w:proofErr w:type="spellStart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:rsidR="00344670" w:rsidRPr="00AF143F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>Conway House, Mosley Road, Hallow, Worcester, Worcestershire, WR2 6NH</w:t>
                                  </w:r>
                                  <w:proofErr w:type="spellStart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</w:p>
                                <w:p w:rsidR="003C332D" w:rsidRPr="00AF143F" w:rsidRDefault="003C332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B08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7" type="#_x0000_t202" style="position:absolute;left:0;text-align:left;margin-left:11.55pt;margin-top:.4pt;width:207.75pt;height:1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lfl+ArwIAANYFAAAOAAAAZHJzL2Uyb0RvYy54bWysVFtP2zAUfp+0/2D5faQtbWERKeqKmCZV gAYTz65jNxG2j2e7Tbpfv2MnvYzxwrSXxPb5zu07l6vrViuyFc7XYAo6PBtQIgyHsjbrgv54uv10 SYkPzJRMgREF3QlPr2cfP1w1NhcjqECVwhE0Ynze2IJWIdg8yzyvhGb+DKwwKJTgNAt4deusdKxB 61plo8FgmjXgSuuAC+/x9aYT0lmyL6Xg4V5KLwJRBcXYQvq69F3Fbza7YvnaMVvVvA+D/UMUmtUG nR5M3bDAyMbVf5nSNXfgQYYzDjoDKWsuUg6YzXDwKpvHilmRckFyvD3Q5P+fWX63fXCkLgs6pcQw jSV6Em0gX6Al08hOY32OoEeLsNDiM1Y5ZertEviLJwYWFTNrMfcW2Y5S1MpO1DobHg1EglrpdPxj 6gRtYU12hzpExxwfR9Pzy/FoQglH2XA6Hk8nqVLZUd06H74K0CQeCurQdYqKbZc+xABYvodEbx5U Xd7WSqVLbC6xUI5sGbaFCl3Ir1DKkKag58OLSTJsIKqndomGb5ivOvUSTylllisTzYvUdn0YkYcu 9XQKOyUiRpnvQiLtiYE3YmKcC3OIK6EjSmII71Hs8ceo3qPc5YEayTOYcFDWtQHXNcGfVJYveypl h+87wXd5RwpCu2pTvyVkfFlBucPmctANp7f8tkaGl8yHB+ZwGrFHcMOEe/xIBVgU6E+UVOB+vfUe 8TgkKKWkwekuqP+5YU5Qor4ZHJ/Pw/E4roN0GU8uRnhxp5LVqcRs9AKwU4a4yyxPx4gPan+UDvQz LqJ59IoiZjj6LmjYHxeh2zm4yLiYzxMIF4BlYWkeLd/PVOysp/aZOdv3dcCRuIP9HmD5q/busLE+ BuabALJOvX9ktecfl0caiX7Rxe10ek+o4zqe/QYAAP//AwBQSwMEFAAGAAgAAAAhAA7+RP7fAAAA BwEAAA8AAABkcnMvZG93bnJldi54bWxMjktPwkAUhfcm/ofJNXEnU0Cw1k6JMZqQkBB5LGA3dK5t Q+dO7UxL/fdcV7o8j5zzpYvB1qLH1leOFIxHEQik3JmKCgX73cdDDMIHTUbXjlDBD3pYZLc3qU6M u9AG+20oBI+QT7SCMoQmkdLnJVrtR65B4uzLtVYHlm0hTasvPG5rOYmiubS6In4odYNvJebnbWcV 1Kvl8n3/eehCd5z16/Vudf7ePCl1fze8voAIOIS/MvziMzpkzHRyHRkvagWT6ZibCpif08dpPAdx Ynv2HIPMUvmfP7sCAAD//wMAUEsBAi0AFAAGAAgAAAAhALaDOJL+AAAA4QEAABMAAAAAAAAAAAAA AAAAAAAAAFtDb250ZW50X1R5cGVzXS54bWxQSwECLQAUAAYACAAAACEAOP0h/9YAAACUAQAACwAA AAAAAAAAAAAAAAAvAQAAX3JlbHMvLnJlbHNQSwECLQAUAAYACAAAACEApX5fgK8CAADWBQAADgAA AAAAAAAAAAAAAAAuAgAAZHJzL2Uyb0RvYy54bWxQSwECLQAUAAYACAAAACEADv5E/t8AAAAHAQAA DwAAAAAAAAAAAAAAAAAJBQAAZHJzL2Rvd25yZXYueG1sUEsFBgAAAAAEAAQA8wAAABUGAAAAAA== " fillcolor="white [3201]" stroked="f" strokeweight=".25pt">
                      <v:stroke dashstyle="dash"/>
                      <v:path arrowok="t"/>
                      <o:lock v:ext="edit" aspectratio="t"/>
                      <v:textbox>
                        <w:txbxContent>
                          <w:p w:rsidR="00344670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47BE4">
                              <w:rPr>
                                <w:rFonts w:ascii="Arial" w:hAnsi="Arial" w:cs="Arial"/>
                              </w:rPr>
                              <w:t>Mr Michael Murton</w:t>
                            </w:r>
                            <w:proofErr w:type="spellStart"/>
                            <w:r w:rsidRPr="00B47BE4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B47B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344670" w:rsidRPr="00AF143F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5180F">
                              <w:rPr>
                                <w:rFonts w:ascii="Arial" w:hAnsi="Arial" w:cs="Arial"/>
                              </w:rPr>
                              <w:t>Conway House, Mosley Road, Hallow, Worcester, Worcestershire, WR2 6NH</w:t>
                            </w:r>
                            <w:proofErr w:type="spellStart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</w:p>
                          <w:p w:rsidR="003C332D" w:rsidRPr="00AF143F" w:rsidRDefault="003C332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55" w:type="dxa"/>
            <w:gridSpan w:val="2"/>
          </w:tcPr>
          <w:p w:rsidR="00562E03" w:rsidRPr="00C533AB" w:rsidRDefault="00C40D68" w:rsidP="00D17B94">
            <w:pPr>
              <w:ind w:left="175" w:right="-1137" w:hanging="17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Eich Cyf/Your Ref</w:t>
            </w:r>
          </w:p>
        </w:tc>
        <w:tc>
          <w:tcPr>
            <w:tcW w:w="2694" w:type="dxa"/>
          </w:tcPr>
          <w:p w:rsidR="00562E03" w:rsidRPr="00DE6369" w:rsidRDefault="00562E03" w:rsidP="004121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Ein Cyf/Our ref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562E03" w:rsidRPr="00B80AAF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P/2018/0283</w:t>
            </w:r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Dyddiad/Date</w:t>
            </w:r>
          </w:p>
        </w:tc>
        <w:tc>
          <w:tcPr>
            <w:tcW w:w="2694" w:type="dxa"/>
          </w:tcPr>
          <w:p w:rsidR="00562E03" w:rsidRPr="00562E03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04/11/2024</w:t>
            </w:r>
            <w:proofErr w:type="spellStart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420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Gofynner am/Ask for</w:t>
            </w:r>
          </w:p>
        </w:tc>
        <w:tc>
          <w:tcPr>
            <w:tcW w:w="2694" w:type="dxa"/>
          </w:tcPr>
          <w:p w:rsidR="00562E03" w:rsidRPr="00F32037" w:rsidRDefault="00F32037" w:rsidP="006767AE">
            <w:pPr>
              <w:rPr>
                <w:rFonts w:ascii="Arial" w:hAnsi="Arial" w:cs="Arial"/>
                <w:sz w:val="18"/>
                <w:szCs w:val="18"/>
              </w:rPr>
            </w:pPr>
            <w:r w:rsidRPr="00F32037">
              <w:rPr>
                <w:rFonts w:ascii="Arial" w:hAnsi="Arial" w:cs="Arial"/>
                <w:sz w:val="18"/>
                <w:szCs w:val="18"/>
              </w:rPr>
              <w:t>Historic Officer</w:t>
            </w:r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r w:rsidRPr="00F32037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101DF2" w:rsidRPr="00C533AB" w:rsidRDefault="00C40D68" w:rsidP="004D1A32">
            <w:pPr>
              <w:ind w:right="-99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 xml:space="preserve">Rhif </w:t>
            </w:r>
            <w:proofErr w:type="spellStart"/>
            <w:r w:rsidRPr="00C533AB">
              <w:rPr>
                <w:rFonts w:ascii="Arial" w:hAnsi="Arial" w:cs="Arial"/>
                <w:sz w:val="18"/>
                <w:szCs w:val="18"/>
              </w:rPr>
              <w:t>Cyswllt</w:t>
            </w:r>
            <w:proofErr w:type="spellEnd"/>
            <w:r w:rsidRPr="00C533AB">
              <w:rPr>
                <w:rFonts w:ascii="Arial" w:hAnsi="Arial" w:cs="Arial"/>
                <w:sz w:val="18"/>
                <w:szCs w:val="18"/>
              </w:rPr>
              <w:t>/Contact No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101DF2" w:rsidRPr="00A36F72" w:rsidRDefault="004D1A32" w:rsidP="004D1A32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A36F72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</w:tcPr>
          <w:p w:rsidR="00A36F72" w:rsidRDefault="00A36F72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A36F72" w:rsidRPr="00C533AB" w:rsidRDefault="00C40D68" w:rsidP="004D1A32">
            <w:pPr>
              <w:ind w:right="-1562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E-bost/E-mail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A36F72" w:rsidRDefault="004D1A32" w:rsidP="00884FA7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planningenforcement@wrexham.gov.uk</w:t>
            </w:r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:rsidR="003A25FB" w:rsidRDefault="003A25FB"/>
    <w:p w:rsidR="003A25FB" w:rsidRDefault="003A25FB"/>
    <w:p w:rsidR="0033510E" w:rsidRDefault="0033510E">
      <w:pPr>
        <w:pStyle w:val="Footer"/>
        <w:jc w:val="right"/>
      </w:pPr>
    </w:p>
    <w:p w:rsidR="002B5F12" w:rsidRPr="00F73BD4" w:rsidRDefault="002B5F12" w:rsidP="002B5F12">
      <w:pPr>
        <w:pStyle w:val="Footer"/>
        <w:rPr>
          <w:sz w:val="22"/>
          <w:szCs w:val="22"/>
        </w:rPr>
      </w:pPr>
    </w:p>
    <w:p w:rsidR="00C65748" w:rsidRPr="00F73BD4" w:rsidRDefault="00DE6369" w:rsidP="00C65748">
      <w:pPr>
        <w:tabs>
          <w:tab w:val="left" w:pos="7200"/>
        </w:tabs>
        <w:rPr>
          <w:rFonts w:ascii="Arial" w:hAnsi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Dear</w:t>
      </w:r>
      <w:r w:rsidR="00C65748" w:rsidRPr="00F73BD4">
        <w:rPr>
          <w:rFonts w:ascii="Arial" w:hAnsi="Arial" w:cs="Arial"/>
          <w:sz w:val="22"/>
          <w:szCs w:val="22"/>
        </w:rPr>
        <w:t xml:space="preserve"> </w:t>
      </w:r>
      <w:r w:rsidR="00F73BD4">
        <w:rPr>
          <w:rFonts w:ascii="Arial" w:hAnsi="Arial" w:cs="Arial"/>
          <w:sz w:val="22"/>
          <w:szCs w:val="22"/>
        </w:rPr>
        <w:t>Sir/Madam</w:t>
      </w:r>
      <w:r w:rsidR="003C332D" w:rsidRPr="00F73BD4">
        <w:rPr>
          <w:rFonts w:ascii="Arial" w:hAnsi="Arial" w:cs="Arial"/>
          <w:sz w:val="22"/>
          <w:szCs w:val="22"/>
        </w:rPr>
        <w:t>,</w:t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/>
          <w:b/>
          <w:sz w:val="22"/>
          <w:szCs w:val="22"/>
          <w:u w:val="single"/>
        </w:rPr>
      </w:pPr>
    </w:p>
    <w:p w:rsidR="003C332D" w:rsidRPr="00F73BD4" w:rsidRDefault="003C332D" w:rsidP="003C332D">
      <w:pPr>
        <w:rPr>
          <w:rFonts w:ascii="Arial" w:hAnsi="Arial"/>
          <w:b/>
          <w:caps/>
          <w:sz w:val="22"/>
          <w:szCs w:val="22"/>
          <w:u w:val="single"/>
        </w:rPr>
      </w:pPr>
      <w:r w:rsidRPr="00F73BD4">
        <w:rPr>
          <w:rFonts w:ascii="Arial" w:hAnsi="Arial"/>
          <w:b/>
          <w:caps/>
          <w:sz w:val="22"/>
          <w:szCs w:val="22"/>
          <w:u w:val="single"/>
        </w:rPr>
        <w:t>Town and Country Planning Act, 1990</w:t>
      </w:r>
    </w:p>
    <w:p w:rsidR="00A45089" w:rsidRPr="00F73BD4" w:rsidRDefault="00A45089" w:rsidP="00C65748">
      <w:pPr>
        <w:tabs>
          <w:tab w:val="left" w:pos="7200"/>
        </w:tabs>
        <w:rPr>
          <w:rFonts w:ascii="Arial" w:hAnsi="Arial"/>
          <w:b/>
          <w:sz w:val="22"/>
          <w:szCs w:val="22"/>
        </w:rPr>
      </w:pPr>
    </w:p>
    <w:p w:rsidR="00A86CFC" w:rsidRPr="00344320" w:rsidRDefault="00F05155" w:rsidP="00A86CFC">
      <w:pPr>
        <w:rPr>
          <w:rFonts w:ascii="Arial" w:hAnsi="Arial" w:cs="Arial"/>
          <w:b/>
        </w:rPr>
      </w:pPr>
      <w:r w:rsidRPr="00F73BD4">
        <w:rPr>
          <w:rFonts w:ascii="Arial" w:hAnsi="Arial"/>
          <w:b/>
          <w:sz w:val="22"/>
          <w:szCs w:val="22"/>
        </w:rPr>
        <w:t>PROPOSAL:</w:t>
      </w:r>
      <w:r w:rsidR="00A86CFC" w:rsidRPr="00A86CFC">
        <w:rPr>
          <w:rFonts w:ascii="Arial" w:hAnsi="Arial" w:cs="Arial"/>
          <w:b/>
        </w:rPr>
        <w:t xml:space="preserve"> </w:t>
      </w:r>
      <w:r w:rsidR="00A86CFC" w:rsidRPr="00A86CFC">
        <w:rPr>
          <w:rFonts w:ascii="Arial" w:hAnsi="Arial" w:cs="Arial"/>
          <w:b/>
          <w:sz w:val="22"/>
        </w:rPr>
        <w:t/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</w:p>
    <w:p w:rsidR="00F05155" w:rsidRPr="00F73BD4" w:rsidRDefault="00F05155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 xml:space="preserve"> / APPLICATION FOR VARIATION OF CONDITION NO 1 IMPOSED UNDER PLANNING PERMISSION P/2013/0419 TO ALLOW AN INCREASE IN TIME FOR COMMENCEMENT OF DEVELOPMENT BY 10 YEARS</w:t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bookmarkStart w:id="0" w:name="_GoBack"/>
      <w:bookmarkEnd w:id="0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  <w:br/>
        <w:t>(DEMOLITION OF EXISTING BUILDINGS AND ERECTION OF RESIDENTIAL STUDENT ACCOMMODATION WITH DETAIL UNIT AND UNDERCROFT PARKING)</w:t>
      </w:r>
    </w:p>
    <w:p w:rsidR="00C65748" w:rsidRPr="00F73BD4" w:rsidRDefault="00F5180F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>LOCATION</w:t>
      </w:r>
      <w:r w:rsidR="00C65748" w:rsidRPr="00F73BD4">
        <w:rPr>
          <w:rFonts w:ascii="Arial" w:hAnsi="Arial"/>
          <w:b/>
          <w:sz w:val="22"/>
          <w:szCs w:val="22"/>
        </w:rPr>
        <w:t>: 33 - 35 BROOK STREET   WREXHAM   LL13 7LH</w:t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 w:cs="Arial"/>
          <w:sz w:val="22"/>
          <w:szCs w:val="22"/>
          <w:u w:val="single"/>
        </w:rPr>
      </w:pP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>I write to inform you that, as requested your planning application cod</w:t>
      </w:r>
      <w:r w:rsidRPr="00916C3A">
        <w:rPr>
          <w:rFonts w:ascii="Arial" w:hAnsi="Arial"/>
          <w:sz w:val="22"/>
          <w:szCs w:val="22"/>
        </w:rPr>
        <w:t xml:space="preserve">e number </w:t>
      </w:r>
      <w:r w:rsidRPr="00916C3A">
        <w:rPr>
          <w:rFonts w:ascii="Arial" w:hAnsi="Arial" w:cs="Arial"/>
          <w:sz w:val="22"/>
          <w:szCs w:val="22"/>
        </w:rPr>
        <w:t>P/2018/0283</w:t>
      </w:r>
      <w:proofErr w:type="spellStart"/>
      <w:r w:rsidRPr="00916C3A">
        <w:rPr>
          <w:rFonts w:ascii="Arial" w:hAnsi="Arial" w:cs="Arial"/>
          <w:sz w:val="22"/>
          <w:szCs w:val="22"/>
        </w:rPr>
        <w:t/>
      </w:r>
      <w:proofErr w:type="spellEnd"/>
      <w:r w:rsidRPr="00916C3A">
        <w:rPr>
          <w:rFonts w:ascii="Arial" w:hAnsi="Arial" w:cs="Arial"/>
          <w:sz w:val="22"/>
          <w:szCs w:val="22"/>
        </w:rPr>
        <w:t/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916C3A">
        <w:rPr>
          <w:rFonts w:ascii="Arial" w:hAnsi="Arial"/>
          <w:sz w:val="22"/>
          <w:szCs w:val="22"/>
        </w:rPr>
        <w:t xml:space="preserve">has </w:t>
      </w:r>
      <w:r w:rsidRPr="00180C1A">
        <w:rPr>
          <w:rFonts w:ascii="Arial" w:hAnsi="Arial"/>
          <w:sz w:val="22"/>
          <w:szCs w:val="22"/>
        </w:rPr>
        <w:t>been withdrawn</w:t>
      </w:r>
      <w:proofErr w:type="gramEnd"/>
      <w:r w:rsidRPr="00180C1A">
        <w:rPr>
          <w:rFonts w:ascii="Arial" w:hAnsi="Arial"/>
          <w:sz w:val="22"/>
          <w:szCs w:val="22"/>
        </w:rPr>
        <w:t>.</w:t>
      </w: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</w:p>
    <w:p w:rsidR="00916C3A" w:rsidRPr="00180C1A" w:rsidRDefault="00916C3A" w:rsidP="00916C3A">
      <w:pPr>
        <w:jc w:val="both"/>
        <w:rPr>
          <w:rFonts w:ascii="Arial" w:hAnsi="Arial"/>
          <w:b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 xml:space="preserve">You </w:t>
      </w:r>
      <w:proofErr w:type="gramStart"/>
      <w:r w:rsidRPr="00180C1A">
        <w:rPr>
          <w:rFonts w:ascii="Arial" w:hAnsi="Arial"/>
          <w:sz w:val="22"/>
          <w:szCs w:val="22"/>
        </w:rPr>
        <w:t>are reminded</w:t>
      </w:r>
      <w:proofErr w:type="gramEnd"/>
      <w:r w:rsidRPr="00180C1A">
        <w:rPr>
          <w:rFonts w:ascii="Arial" w:hAnsi="Arial"/>
          <w:sz w:val="22"/>
          <w:szCs w:val="22"/>
        </w:rPr>
        <w:t xml:space="preserve"> that any fee paid with this planning application will only remain valid if the resubmitted application is </w:t>
      </w:r>
      <w:r w:rsidRPr="00180C1A">
        <w:rPr>
          <w:rFonts w:ascii="Arial" w:hAnsi="Arial"/>
          <w:b/>
          <w:sz w:val="22"/>
          <w:szCs w:val="22"/>
        </w:rPr>
        <w:t>received not later than twelve months from the date of the receipt of the application now withdrawn.</w:t>
      </w:r>
    </w:p>
    <w:p w:rsidR="00A45089" w:rsidRPr="00F73BD4" w:rsidRDefault="00A45089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3C332D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 xml:space="preserve">Yours </w:t>
      </w:r>
      <w:r w:rsidR="00916C3A">
        <w:rPr>
          <w:rFonts w:ascii="Arial" w:hAnsi="Arial" w:cs="Arial"/>
          <w:sz w:val="22"/>
          <w:szCs w:val="22"/>
        </w:rPr>
        <w:t>faithfully</w:t>
      </w:r>
      <w:r w:rsidR="00F32037" w:rsidRPr="00F73BD4">
        <w:rPr>
          <w:rFonts w:ascii="Arial" w:hAnsi="Arial" w:cs="Arial"/>
          <w:sz w:val="22"/>
          <w:szCs w:val="22"/>
        </w:rPr>
        <w:t>,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F32037" w:rsidP="00F32037">
      <w:pPr>
        <w:rPr>
          <w:rFonts w:ascii="Arial" w:hAnsi="Arial" w:cs="Arial"/>
          <w:sz w:val="22"/>
          <w:szCs w:val="22"/>
          <w:lang w:eastAsia="en-US"/>
        </w:rPr>
      </w:pPr>
      <w:r w:rsidRPr="00F73BD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838E152" wp14:editId="39290F29">
            <wp:extent cx="1019175" cy="62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David Fitzsimon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proofErr w:type="spellStart"/>
      <w:r w:rsidRPr="00F73BD4">
        <w:rPr>
          <w:rFonts w:ascii="Arial" w:hAnsi="Arial" w:cs="Arial"/>
          <w:sz w:val="22"/>
          <w:szCs w:val="22"/>
        </w:rPr>
        <w:t>Prif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Swyddog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Yr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Economi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73BD4">
        <w:rPr>
          <w:rFonts w:ascii="Arial" w:hAnsi="Arial" w:cs="Arial"/>
          <w:sz w:val="22"/>
          <w:szCs w:val="22"/>
        </w:rPr>
        <w:t>Chynllunio</w:t>
      </w:r>
      <w:proofErr w:type="spellEnd"/>
    </w:p>
    <w:p w:rsidR="00DE6369" w:rsidRPr="00F73BD4" w:rsidRDefault="00F32037" w:rsidP="00413404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Chief Officer Economy and Planning</w:t>
      </w: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Pr="00DE6369" w:rsidRDefault="003C332D" w:rsidP="002B5F12">
      <w:pPr>
        <w:pStyle w:val="Footer"/>
        <w:rPr>
          <w:rFonts w:ascii="Arial" w:hAnsi="Arial" w:cs="Arial"/>
        </w:rPr>
      </w:pPr>
    </w:p>
    <w:sectPr w:rsidR="003C332D" w:rsidRPr="00DE6369" w:rsidSect="00C533AB">
      <w:footerReference w:type="first" r:id="rId11"/>
      <w:pgSz w:w="11909" w:h="16834"/>
      <w:pgMar w:top="568" w:right="1296" w:bottom="1152" w:left="1418" w:header="568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FA7" w:rsidRDefault="00D42FA7">
      <w:r>
        <w:separator/>
      </w:r>
    </w:p>
  </w:endnote>
  <w:endnote w:type="continuationSeparator" w:id="0">
    <w:p w:rsidR="00D42FA7" w:rsidRDefault="00D4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4DD" w:rsidRPr="005008F8" w:rsidRDefault="00AC74DD" w:rsidP="00AC74DD">
    <w:pPr>
      <w:tabs>
        <w:tab w:val="left" w:pos="9923"/>
      </w:tabs>
      <w:ind w:left="-709" w:right="-728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Rydym yn croesawu gohebiaeth yn Gymraeg. Byddwn yn ymateb i unrhyw ohebiaeth yn Gymraeg ac ni fydd hyn yn arwain at unrhyw oedi.</w:t>
    </w:r>
  </w:p>
  <w:p w:rsidR="00AC74DD" w:rsidRDefault="00AC74DD" w:rsidP="00AC74DD">
    <w:pPr>
      <w:tabs>
        <w:tab w:val="left" w:pos="9195"/>
      </w:tabs>
      <w:ind w:left="-709" w:right="-19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We welcome correspondence in Welsh. We will respond to any correspondence in Welsh and this will not lead to any delay.</w:t>
    </w:r>
  </w:p>
  <w:p w:rsidR="00871303" w:rsidRDefault="00871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FA7" w:rsidRDefault="00D42FA7">
      <w:r>
        <w:separator/>
      </w:r>
    </w:p>
  </w:footnote>
  <w:footnote w:type="continuationSeparator" w:id="0">
    <w:p w:rsidR="00D42FA7" w:rsidRDefault="00D42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929A4"/>
    <w:multiLevelType w:val="hybridMultilevel"/>
    <w:tmpl w:val="8B2ED728"/>
    <w:lvl w:ilvl="0" w:tplc="08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A9"/>
    <w:rsid w:val="0002325C"/>
    <w:rsid w:val="00050DBF"/>
    <w:rsid w:val="00061F1A"/>
    <w:rsid w:val="0006413A"/>
    <w:rsid w:val="000927FD"/>
    <w:rsid w:val="000C2B33"/>
    <w:rsid w:val="000D34D8"/>
    <w:rsid w:val="000D556A"/>
    <w:rsid w:val="00101DF2"/>
    <w:rsid w:val="0011171F"/>
    <w:rsid w:val="0012478A"/>
    <w:rsid w:val="00147F97"/>
    <w:rsid w:val="001649E7"/>
    <w:rsid w:val="00175C7F"/>
    <w:rsid w:val="001A2924"/>
    <w:rsid w:val="001F08CD"/>
    <w:rsid w:val="002366FB"/>
    <w:rsid w:val="00243F24"/>
    <w:rsid w:val="00257139"/>
    <w:rsid w:val="00283398"/>
    <w:rsid w:val="002A5DA9"/>
    <w:rsid w:val="002B21C7"/>
    <w:rsid w:val="002B5F12"/>
    <w:rsid w:val="003001D5"/>
    <w:rsid w:val="00310CAF"/>
    <w:rsid w:val="003128D4"/>
    <w:rsid w:val="00316640"/>
    <w:rsid w:val="0033510E"/>
    <w:rsid w:val="00344670"/>
    <w:rsid w:val="00363A59"/>
    <w:rsid w:val="003A1943"/>
    <w:rsid w:val="003A25FB"/>
    <w:rsid w:val="003B6A98"/>
    <w:rsid w:val="003C0BE5"/>
    <w:rsid w:val="003C332D"/>
    <w:rsid w:val="003C509D"/>
    <w:rsid w:val="003C775E"/>
    <w:rsid w:val="003D2136"/>
    <w:rsid w:val="003D2B33"/>
    <w:rsid w:val="0041213E"/>
    <w:rsid w:val="00413404"/>
    <w:rsid w:val="00486153"/>
    <w:rsid w:val="004A1D22"/>
    <w:rsid w:val="004A47BB"/>
    <w:rsid w:val="004A7273"/>
    <w:rsid w:val="004C2527"/>
    <w:rsid w:val="004D1A32"/>
    <w:rsid w:val="004F120E"/>
    <w:rsid w:val="004F71EA"/>
    <w:rsid w:val="00511274"/>
    <w:rsid w:val="005229FF"/>
    <w:rsid w:val="00537DD5"/>
    <w:rsid w:val="00554785"/>
    <w:rsid w:val="00562E03"/>
    <w:rsid w:val="005863FA"/>
    <w:rsid w:val="005F2717"/>
    <w:rsid w:val="006108BF"/>
    <w:rsid w:val="0063734A"/>
    <w:rsid w:val="0064377B"/>
    <w:rsid w:val="006746BF"/>
    <w:rsid w:val="006767AE"/>
    <w:rsid w:val="0068065F"/>
    <w:rsid w:val="00685FDA"/>
    <w:rsid w:val="00690EBC"/>
    <w:rsid w:val="0069532E"/>
    <w:rsid w:val="006C0838"/>
    <w:rsid w:val="006C78BD"/>
    <w:rsid w:val="006F1195"/>
    <w:rsid w:val="0071405E"/>
    <w:rsid w:val="00731BB7"/>
    <w:rsid w:val="00736075"/>
    <w:rsid w:val="0076424F"/>
    <w:rsid w:val="00782F26"/>
    <w:rsid w:val="00783170"/>
    <w:rsid w:val="007A0DD5"/>
    <w:rsid w:val="007B76AA"/>
    <w:rsid w:val="007C36B0"/>
    <w:rsid w:val="007C567B"/>
    <w:rsid w:val="007E08B5"/>
    <w:rsid w:val="00836C2B"/>
    <w:rsid w:val="00840759"/>
    <w:rsid w:val="00870BC0"/>
    <w:rsid w:val="00871303"/>
    <w:rsid w:val="0087763C"/>
    <w:rsid w:val="00884FA7"/>
    <w:rsid w:val="008A4EEB"/>
    <w:rsid w:val="008D6AF3"/>
    <w:rsid w:val="00916C3A"/>
    <w:rsid w:val="00945E71"/>
    <w:rsid w:val="009504A1"/>
    <w:rsid w:val="00962793"/>
    <w:rsid w:val="009732C5"/>
    <w:rsid w:val="00986B9A"/>
    <w:rsid w:val="0099235C"/>
    <w:rsid w:val="009B0F2C"/>
    <w:rsid w:val="00A3040D"/>
    <w:rsid w:val="00A36F72"/>
    <w:rsid w:val="00A45089"/>
    <w:rsid w:val="00A84CB5"/>
    <w:rsid w:val="00A86CFC"/>
    <w:rsid w:val="00AC74DD"/>
    <w:rsid w:val="00AD0133"/>
    <w:rsid w:val="00AF143F"/>
    <w:rsid w:val="00B1498A"/>
    <w:rsid w:val="00B47BE4"/>
    <w:rsid w:val="00B80AAF"/>
    <w:rsid w:val="00B86582"/>
    <w:rsid w:val="00B92466"/>
    <w:rsid w:val="00BA6BBF"/>
    <w:rsid w:val="00C059D0"/>
    <w:rsid w:val="00C11BEE"/>
    <w:rsid w:val="00C204EB"/>
    <w:rsid w:val="00C40D68"/>
    <w:rsid w:val="00C46548"/>
    <w:rsid w:val="00C533AB"/>
    <w:rsid w:val="00C65748"/>
    <w:rsid w:val="00C87C88"/>
    <w:rsid w:val="00CA1014"/>
    <w:rsid w:val="00CF1E70"/>
    <w:rsid w:val="00D17B94"/>
    <w:rsid w:val="00D36C39"/>
    <w:rsid w:val="00D400E0"/>
    <w:rsid w:val="00D42FA7"/>
    <w:rsid w:val="00D62B33"/>
    <w:rsid w:val="00D931F0"/>
    <w:rsid w:val="00DB2349"/>
    <w:rsid w:val="00DE6369"/>
    <w:rsid w:val="00E2237E"/>
    <w:rsid w:val="00E30AB0"/>
    <w:rsid w:val="00E53193"/>
    <w:rsid w:val="00E60AB4"/>
    <w:rsid w:val="00E71E8A"/>
    <w:rsid w:val="00E828CD"/>
    <w:rsid w:val="00E93246"/>
    <w:rsid w:val="00E941B5"/>
    <w:rsid w:val="00ED30C3"/>
    <w:rsid w:val="00ED3670"/>
    <w:rsid w:val="00F05155"/>
    <w:rsid w:val="00F32037"/>
    <w:rsid w:val="00F3356C"/>
    <w:rsid w:val="00F5180F"/>
    <w:rsid w:val="00F575E3"/>
    <w:rsid w:val="00F57858"/>
    <w:rsid w:val="00F66D59"/>
    <w:rsid w:val="00F73BD4"/>
    <w:rsid w:val="00F82529"/>
    <w:rsid w:val="00FA39FD"/>
    <w:rsid w:val="00FA4B77"/>
    <w:rsid w:val="00FB25C5"/>
    <w:rsid w:val="00FD6438"/>
    <w:rsid w:val="00FD7E31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DE0BED72-CD26-4996-997C-6FC56AEC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color w:val="00000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i/>
      <w:sz w:val="22"/>
    </w:rPr>
  </w:style>
  <w:style w:type="paragraph" w:styleId="TOC1">
    <w:name w:val="toc 1"/>
    <w:basedOn w:val="Normal"/>
    <w:next w:val="Normal"/>
    <w:autoRedefine/>
    <w:semiHidden/>
    <w:pPr>
      <w:ind w:left="360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Hyperlink">
    <w:name w:val="Hyperlink"/>
    <w:rsid w:val="002A5DA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400E0"/>
    <w:rPr>
      <w:sz w:val="24"/>
    </w:rPr>
  </w:style>
  <w:style w:type="paragraph" w:styleId="BalloonText">
    <w:name w:val="Balloon Text"/>
    <w:basedOn w:val="Normal"/>
    <w:link w:val="BalloonTextChar"/>
    <w:rsid w:val="00D40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00E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62E03"/>
    <w:rPr>
      <w:color w:val="808080"/>
    </w:rPr>
  </w:style>
  <w:style w:type="character" w:customStyle="1" w:styleId="FooterChar">
    <w:name w:val="Footer Char"/>
    <w:basedOn w:val="DefaultParagraphFont"/>
    <w:link w:val="Footer"/>
    <w:rsid w:val="00F518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913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2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56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6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349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0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403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4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8850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267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3408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92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2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5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yperlink" Target="http://www.wrexham.gov.uk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image" Target="media/image2.emf" /><Relationship Id="rId4" Type="http://schemas.openxmlformats.org/officeDocument/2006/relationships/settings" Target="settings.xml" /><Relationship Id="rId9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E%20Emai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172E-0C17-4256-81C8-ADD3EBC8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 Email Letter.dot</Template>
  <TotalTime>0</TotalTime>
  <Pages>1</Pages>
  <Words>126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CISO</dc:creator>
  <lastModifiedBy>Louise Phillips</lastModifiedBy>
  <revision>2</revision>
  <lastPrinted>2018-02-15T08:35:00.0000000Z</lastPrinted>
  <dcterms:created xsi:type="dcterms:W3CDTF">2024-05-30T18:23:00.0000000Z</dcterms:created>
  <dcterms:modified xsi:type="dcterms:W3CDTF">2024-05-30T18:23:00.0000000Z</dcterms:modified>
  <dc:title/>
  <dc:subject>salesforceId:6e5291f4-b78b-4f60-8666-866192bdf568</dc:subject>
  <dc:description/>
</coreProperties>
</file>