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099F9" w14:textId="77777777" w:rsidR="00A5308C" w:rsidRDefault="005B5CBF">
      <w:pPr>
        <w:rPr>
          <w:b/>
          <w:bCs/>
        </w:rPr>
      </w:pPr>
      <w:r>
        <w:rPr>
          <w:b/>
          <w:bCs/>
        </w:rPr>
        <w:t>Verification of application Evidence</w:t>
      </w:r>
    </w:p>
    <w:p w14:paraId="3CB099FA" w14:textId="77777777" w:rsidR="00A5308C" w:rsidRDefault="005B5CBF">
      <w:r>
        <w:t>The work to be completed:</w:t>
      </w:r>
    </w:p>
    <w:p w14:paraId="3CB099FB" w14:textId="77777777" w:rsidR="00A5308C" w:rsidRDefault="005B5CBF">
      <w:r>
        <w:t>Removal of lower limb growing towards house which would damage below decking if to fail.</w:t>
      </w:r>
    </w:p>
    <w:p w14:paraId="3CB099FC" w14:textId="77777777" w:rsidR="00A5308C" w:rsidRDefault="005B5CBF">
      <w:r>
        <w:t>Reduction of higher branches growing towards house by 2-3m.</w:t>
      </w:r>
    </w:p>
    <w:p w14:paraId="3CB099FD" w14:textId="77777777" w:rsidR="00A5308C" w:rsidRDefault="005B5CBF">
      <w:r>
        <w:t xml:space="preserve">Removal of </w:t>
      </w:r>
      <w:r>
        <w:t>branches growing over summer house and neighbours shed.</w:t>
      </w:r>
    </w:p>
    <w:p w14:paraId="3CB099FE" w14:textId="77777777" w:rsidR="00A5308C" w:rsidRDefault="00A5308C"/>
    <w:p w14:paraId="3CB099FF" w14:textId="77777777" w:rsidR="00A5308C" w:rsidRDefault="005B5CBF">
      <w:proofErr w:type="gramStart"/>
      <w:r>
        <w:t>All of</w:t>
      </w:r>
      <w:proofErr w:type="gramEnd"/>
      <w:r>
        <w:t xml:space="preserve"> these works have been agreed by Jon Brewin Wrexham Council Tree Officer and other attached documents show sketches of tree and location. </w:t>
      </w:r>
    </w:p>
    <w:sectPr w:rsidR="00A5308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099FD" w14:textId="77777777" w:rsidR="00000000" w:rsidRDefault="005B5CBF">
      <w:pPr>
        <w:spacing w:after="0" w:line="240" w:lineRule="auto"/>
      </w:pPr>
      <w:r>
        <w:separator/>
      </w:r>
    </w:p>
  </w:endnote>
  <w:endnote w:type="continuationSeparator" w:id="0">
    <w:p w14:paraId="3CB099FF" w14:textId="77777777" w:rsidR="00000000" w:rsidRDefault="005B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099F9" w14:textId="77777777" w:rsidR="00000000" w:rsidRDefault="005B5C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CB099FB" w14:textId="77777777" w:rsidR="00000000" w:rsidRDefault="005B5C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5308C"/>
    <w:rsid w:val="005B5CBF"/>
    <w:rsid w:val="00A5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099F9"/>
  <w15:docId w15:val="{0CD44CAA-6B78-430A-A568-37716A0E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Hackett</dc:creator>
  <dc:description/>
  <cp:lastModifiedBy>Adam Hackett</cp:lastModifiedBy>
  <cp:revision>2</cp:revision>
  <dcterms:created xsi:type="dcterms:W3CDTF">2023-07-01T11:09:00Z</dcterms:created>
  <dcterms:modified xsi:type="dcterms:W3CDTF">2023-07-01T11:09:00Z</dcterms:modified>
</cp:coreProperties>
</file>