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64443" w14:textId="77777777" w:rsidR="00143CE0" w:rsidRPr="00373EB0" w:rsidRDefault="0051534A" w:rsidP="001F5676">
      <w:pPr>
        <w:ind w:right="-457"/>
      </w:pPr>
      <w:r w:rsidRPr="00373EB0">
        <w:rPr>
          <w:rFonts w:ascii="CG Times" w:hAnsi="CG Times"/>
          <w:b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3C6446F" wp14:editId="63C64470">
                <wp:simplePos x="0" y="0"/>
                <wp:positionH relativeFrom="page">
                  <wp:posOffset>5669280</wp:posOffset>
                </wp:positionH>
                <wp:positionV relativeFrom="page">
                  <wp:posOffset>619125</wp:posOffset>
                </wp:positionV>
                <wp:extent cx="1174115" cy="118173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115" cy="118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C64478" w14:textId="77777777" w:rsidR="00143CE0" w:rsidRDefault="0051534A">
                            <w:pPr>
                              <w:ind w:left="426"/>
                            </w:pPr>
                            <w:r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63C64479" wp14:editId="63C6447A">
                                  <wp:extent cx="923925" cy="11811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1181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C6446F" id="Rectangle 2" o:spid="_x0000_s1026" style="position:absolute;margin-left:446.4pt;margin-top:48.75pt;width:92.45pt;height:9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" o:allowincell="f" filled="f" stroked="f" strokeweight="0">
                <v:textbox inset="0,0,0,0">
                  <w:txbxContent>
                    <w:p w14:paraId="63C64478" w14:textId="77777777" w:rsidR="00143CE0" w:rsidRDefault="0051534A">
                      <w:pPr>
                        <w:ind w:left="426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C64479" wp14:editId="63C6447A">
                            <wp:extent cx="923925" cy="11811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1181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3C64444" w14:textId="77777777" w:rsidR="00143CE0" w:rsidRPr="00373EB0" w:rsidRDefault="00143CE0">
      <w:pPr>
        <w:rPr>
          <w:rFonts w:ascii="CG Times" w:hAnsi="CG Times"/>
          <w:b/>
          <w:sz w:val="56"/>
        </w:rPr>
      </w:pPr>
    </w:p>
    <w:p w14:paraId="63C64445" w14:textId="77777777" w:rsidR="00143CE0" w:rsidRPr="00373EB0" w:rsidRDefault="00143CE0">
      <w:pPr>
        <w:rPr>
          <w:rFonts w:ascii="Arial" w:hAnsi="Arial"/>
        </w:rPr>
      </w:pPr>
      <w:r w:rsidRPr="00373EB0">
        <w:rPr>
          <w:rFonts w:ascii="Arial" w:hAnsi="Arial"/>
          <w:b/>
          <w:sz w:val="56"/>
        </w:rPr>
        <w:t>MEMORANDUM</w:t>
      </w:r>
    </w:p>
    <w:p w14:paraId="63C64446" w14:textId="77777777" w:rsidR="00143CE0" w:rsidRPr="00373EB0" w:rsidRDefault="00143CE0"/>
    <w:p w14:paraId="63C64447" w14:textId="77777777" w:rsidR="00143CE0" w:rsidRPr="00373EB0" w:rsidRDefault="00143CE0"/>
    <w:p w14:paraId="63C64448" w14:textId="77777777" w:rsidR="00143CE0" w:rsidRPr="00373EB0" w:rsidRDefault="00143CE0">
      <w:pPr>
        <w:rPr>
          <w:rFonts w:ascii="CG Times" w:hAnsi="CG Times"/>
        </w:rPr>
      </w:pPr>
      <w:r w:rsidRPr="00373EB0">
        <w:rPr>
          <w:rFonts w:ascii="CG Times" w:hAnsi="CG Times"/>
        </w:rPr>
        <w:t>________________________________________________________________________________</w:t>
      </w:r>
    </w:p>
    <w:p w14:paraId="63C64449" w14:textId="77777777" w:rsidR="00143CE0" w:rsidRPr="00373EB0" w:rsidRDefault="00143CE0">
      <w:pPr>
        <w:rPr>
          <w:rFonts w:ascii="CG Times" w:hAnsi="CG Times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1458"/>
        <w:gridCol w:w="4179"/>
        <w:gridCol w:w="1275"/>
        <w:gridCol w:w="3497"/>
        <w:gridCol w:w="331"/>
      </w:tblGrid>
      <w:tr w:rsidR="00A63BF8" w:rsidRPr="00373EB0" w14:paraId="63C64452" w14:textId="77777777" w:rsidTr="00A63BF8">
        <w:tc>
          <w:tcPr>
            <w:tcW w:w="1458" w:type="dxa"/>
          </w:tcPr>
          <w:p w14:paraId="63C6444A" w14:textId="77777777" w:rsidR="00A63BF8" w:rsidRPr="00373EB0" w:rsidRDefault="00A63BF8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b/>
                <w:sz w:val="22"/>
                <w:szCs w:val="22"/>
              </w:rPr>
              <w:t>From:</w:t>
            </w:r>
          </w:p>
        </w:tc>
        <w:tc>
          <w:tcPr>
            <w:tcW w:w="4179" w:type="dxa"/>
          </w:tcPr>
          <w:p w14:paraId="63C6444B" w14:textId="77777777" w:rsidR="00A63BF8" w:rsidRPr="00373EB0" w:rsidRDefault="00A63BF8" w:rsidP="00967332">
            <w:pPr>
              <w:rPr>
                <w:rFonts w:ascii="Arial" w:hAnsi="Arial"/>
                <w:sz w:val="22"/>
              </w:rPr>
            </w:pPr>
            <w:r w:rsidRPr="00373EB0">
              <w:rPr>
                <w:rFonts w:ascii="Arial" w:hAnsi="Arial"/>
                <w:sz w:val="22"/>
              </w:rPr>
              <w:t>Chief Officer, Environment &amp; Technical</w:t>
            </w:r>
          </w:p>
          <w:p w14:paraId="63C6444C" w14:textId="77777777" w:rsidR="00A63BF8" w:rsidRPr="00373EB0" w:rsidRDefault="00A63BF8" w:rsidP="00967332">
            <w:pPr>
              <w:rPr>
                <w:rFonts w:ascii="Arial" w:hAnsi="Arial"/>
                <w:sz w:val="22"/>
              </w:rPr>
            </w:pPr>
          </w:p>
        </w:tc>
        <w:tc>
          <w:tcPr>
            <w:tcW w:w="1275" w:type="dxa"/>
          </w:tcPr>
          <w:p w14:paraId="63C6444D" w14:textId="77777777" w:rsidR="00A63BF8" w:rsidRPr="00373EB0" w:rsidRDefault="00A63BF8">
            <w:pPr>
              <w:rPr>
                <w:rFonts w:ascii="Arial" w:hAnsi="Arial"/>
                <w:b/>
                <w:sz w:val="22"/>
                <w:szCs w:val="22"/>
              </w:rPr>
            </w:pPr>
            <w:r w:rsidRPr="00373EB0">
              <w:rPr>
                <w:rFonts w:ascii="Arial" w:hAnsi="Arial"/>
                <w:b/>
                <w:sz w:val="22"/>
                <w:szCs w:val="22"/>
              </w:rPr>
              <w:t>To:</w:t>
            </w:r>
          </w:p>
          <w:p w14:paraId="63C6444E" w14:textId="77777777" w:rsidR="00A63BF8" w:rsidRPr="00373EB0" w:rsidRDefault="00A63BF8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sz w:val="22"/>
                <w:szCs w:val="22"/>
              </w:rPr>
              <w:t>FAO:</w:t>
            </w:r>
          </w:p>
        </w:tc>
        <w:tc>
          <w:tcPr>
            <w:tcW w:w="3828" w:type="dxa"/>
            <w:gridSpan w:val="2"/>
          </w:tcPr>
          <w:p w14:paraId="63C6444F" w14:textId="77777777" w:rsidR="00A63BF8" w:rsidRPr="00373EB0" w:rsidRDefault="00A63BF8" w:rsidP="00CE7D71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sz w:val="22"/>
              </w:rPr>
              <w:t>Chief Officer Planning &amp; Regulatory</w:t>
            </w:r>
            <w:r w:rsidRPr="00373EB0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63C64450" w14:textId="77777777" w:rsidR="00E610BE" w:rsidRDefault="00BD4858" w:rsidP="00CE7D71">
            <w:pPr>
              <w:rPr>
                <w:rFonts w:ascii="Arial" w:hAnsi="Arial"/>
                <w:sz w:val="22"/>
              </w:rPr>
            </w:pPr>
            <w:r w:rsidRPr="00BD4858">
              <w:rPr>
                <w:rFonts w:ascii="Arial" w:hAnsi="Arial"/>
                <w:sz w:val="22"/>
              </w:rPr>
              <w:t>Nick Atkinson</w:t>
            </w:r>
          </w:p>
          <w:p w14:paraId="63C64451" w14:textId="77777777" w:rsidR="00BD4858" w:rsidRPr="00373EB0" w:rsidRDefault="00BD4858" w:rsidP="00CE7D7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63BF8" w:rsidRPr="00373EB0" w14:paraId="63C64458" w14:textId="77777777" w:rsidTr="00A63BF8">
        <w:trPr>
          <w:gridAfter w:val="1"/>
          <w:wAfter w:w="331" w:type="dxa"/>
        </w:trPr>
        <w:tc>
          <w:tcPr>
            <w:tcW w:w="1458" w:type="dxa"/>
          </w:tcPr>
          <w:p w14:paraId="63C64453" w14:textId="77777777" w:rsidR="00A63BF8" w:rsidRPr="00373EB0" w:rsidRDefault="00A63BF8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b/>
                <w:sz w:val="22"/>
                <w:szCs w:val="22"/>
              </w:rPr>
              <w:t>Our Ref:</w:t>
            </w:r>
          </w:p>
        </w:tc>
        <w:tc>
          <w:tcPr>
            <w:tcW w:w="4179" w:type="dxa"/>
          </w:tcPr>
          <w:p w14:paraId="63C64454" w14:textId="77777777" w:rsidR="00A63BF8" w:rsidRPr="00373EB0" w:rsidRDefault="00DD29BC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sz w:val="22"/>
                <w:szCs w:val="22"/>
              </w:rPr>
              <w:t>ET/DC/MM/P</w:t>
            </w:r>
            <w:r w:rsidR="00C856F7" w:rsidRPr="00373EB0">
              <w:rPr>
                <w:rFonts w:ascii="Arial" w:hAnsi="Arial"/>
                <w:sz w:val="22"/>
                <w:szCs w:val="22"/>
              </w:rPr>
              <w:t>/</w:t>
            </w:r>
            <w:r w:rsidR="004432AE" w:rsidRPr="00373EB0">
              <w:rPr>
                <w:rFonts w:ascii="Arial" w:hAnsi="Arial"/>
                <w:sz w:val="22"/>
                <w:szCs w:val="22"/>
              </w:rPr>
              <w:t>20</w:t>
            </w:r>
            <w:r w:rsidR="00E610BE" w:rsidRPr="00373EB0">
              <w:rPr>
                <w:rFonts w:ascii="Arial" w:hAnsi="Arial"/>
                <w:sz w:val="22"/>
                <w:szCs w:val="22"/>
              </w:rPr>
              <w:t>2</w:t>
            </w:r>
            <w:r w:rsidR="00BD4858">
              <w:rPr>
                <w:rFonts w:ascii="Arial" w:hAnsi="Arial"/>
                <w:sz w:val="22"/>
                <w:szCs w:val="22"/>
              </w:rPr>
              <w:t>2</w:t>
            </w:r>
            <w:r w:rsidR="004432AE" w:rsidRPr="00373EB0">
              <w:rPr>
                <w:rFonts w:ascii="Arial" w:hAnsi="Arial"/>
                <w:sz w:val="22"/>
                <w:szCs w:val="22"/>
              </w:rPr>
              <w:t>/</w:t>
            </w:r>
            <w:r w:rsidR="00BD4858">
              <w:rPr>
                <w:rFonts w:ascii="Arial" w:hAnsi="Arial"/>
                <w:sz w:val="22"/>
                <w:szCs w:val="22"/>
              </w:rPr>
              <w:t>082</w:t>
            </w:r>
            <w:r w:rsidR="00B27DA9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63C64455" w14:textId="77777777" w:rsidR="00A63BF8" w:rsidRPr="00373EB0" w:rsidRDefault="00A63BF8">
            <w:pPr>
              <w:rPr>
                <w:rFonts w:ascii="Arial" w:hAnsi="Arial"/>
                <w:b/>
                <w:sz w:val="22"/>
                <w:szCs w:val="22"/>
              </w:rPr>
            </w:pPr>
            <w:r w:rsidRPr="00373EB0">
              <w:rPr>
                <w:rFonts w:ascii="Arial" w:hAnsi="Arial"/>
                <w:b/>
                <w:sz w:val="22"/>
                <w:szCs w:val="22"/>
              </w:rPr>
              <w:t>Your Ref:</w:t>
            </w:r>
          </w:p>
          <w:p w14:paraId="63C64456" w14:textId="77777777" w:rsidR="00A63BF8" w:rsidRPr="00373EB0" w:rsidRDefault="00A63BF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97" w:type="dxa"/>
          </w:tcPr>
          <w:p w14:paraId="63C64457" w14:textId="77777777" w:rsidR="00A63BF8" w:rsidRPr="00373EB0" w:rsidRDefault="007F7658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sz w:val="22"/>
                <w:szCs w:val="22"/>
              </w:rPr>
              <w:t>P/20</w:t>
            </w:r>
            <w:r w:rsidR="00BD4858">
              <w:rPr>
                <w:rFonts w:ascii="Arial" w:hAnsi="Arial"/>
                <w:sz w:val="22"/>
                <w:szCs w:val="22"/>
              </w:rPr>
              <w:t>22</w:t>
            </w:r>
            <w:r w:rsidRPr="00373EB0">
              <w:rPr>
                <w:rFonts w:ascii="Arial" w:hAnsi="Arial"/>
                <w:sz w:val="22"/>
                <w:szCs w:val="22"/>
              </w:rPr>
              <w:t>/</w:t>
            </w:r>
            <w:r w:rsidR="00BD4858">
              <w:rPr>
                <w:rFonts w:ascii="Arial" w:hAnsi="Arial"/>
                <w:sz w:val="22"/>
                <w:szCs w:val="22"/>
              </w:rPr>
              <w:t>082</w:t>
            </w:r>
            <w:r w:rsidR="00B27DA9">
              <w:rPr>
                <w:rFonts w:ascii="Arial" w:hAnsi="Arial"/>
                <w:sz w:val="22"/>
                <w:szCs w:val="22"/>
              </w:rPr>
              <w:t>1</w:t>
            </w:r>
          </w:p>
        </w:tc>
      </w:tr>
      <w:tr w:rsidR="00A63BF8" w:rsidRPr="00373EB0" w14:paraId="63C6445D" w14:textId="77777777" w:rsidTr="00A63BF8">
        <w:trPr>
          <w:gridAfter w:val="1"/>
          <w:wAfter w:w="331" w:type="dxa"/>
        </w:trPr>
        <w:tc>
          <w:tcPr>
            <w:tcW w:w="1458" w:type="dxa"/>
          </w:tcPr>
          <w:p w14:paraId="63C64459" w14:textId="77777777" w:rsidR="00A63BF8" w:rsidRPr="00373EB0" w:rsidRDefault="00A63BF8">
            <w:pPr>
              <w:rPr>
                <w:rFonts w:ascii="Arial" w:hAnsi="Arial"/>
                <w:sz w:val="22"/>
                <w:szCs w:val="22"/>
              </w:rPr>
            </w:pPr>
            <w:r w:rsidRPr="00373EB0">
              <w:rPr>
                <w:rFonts w:ascii="Arial" w:hAnsi="Arial"/>
                <w:b/>
                <w:sz w:val="22"/>
                <w:szCs w:val="22"/>
              </w:rPr>
              <w:t>Date:</w:t>
            </w:r>
          </w:p>
        </w:tc>
        <w:tc>
          <w:tcPr>
            <w:tcW w:w="4179" w:type="dxa"/>
          </w:tcPr>
          <w:p w14:paraId="63C6445A" w14:textId="77777777" w:rsidR="00A63BF8" w:rsidRPr="00373EB0" w:rsidRDefault="00BD4858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19</w:t>
            </w:r>
            <w:r w:rsidR="00AD1B1D">
              <w:rPr>
                <w:rFonts w:ascii="Arial" w:hAnsi="Arial"/>
                <w:sz w:val="22"/>
                <w:szCs w:val="22"/>
                <w:vertAlign w:val="superscript"/>
              </w:rPr>
              <w:t>th</w:t>
            </w:r>
            <w:r w:rsidR="00A63BF8" w:rsidRPr="00373EB0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December</w:t>
            </w:r>
            <w:r w:rsidR="00A63BF8" w:rsidRPr="00373EB0">
              <w:rPr>
                <w:rFonts w:ascii="Arial" w:hAnsi="Arial"/>
                <w:sz w:val="22"/>
                <w:szCs w:val="22"/>
              </w:rPr>
              <w:t xml:space="preserve"> 20</w:t>
            </w:r>
            <w:r w:rsidR="00272AB6" w:rsidRPr="00373EB0">
              <w:rPr>
                <w:rFonts w:ascii="Arial" w:hAnsi="Arial"/>
                <w:sz w:val="22"/>
                <w:szCs w:val="22"/>
              </w:rPr>
              <w:t>2</w:t>
            </w:r>
            <w:r w:rsidR="00AD1B1D"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63C6445B" w14:textId="77777777" w:rsidR="00A63BF8" w:rsidRPr="00373EB0" w:rsidRDefault="00A63BF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97" w:type="dxa"/>
          </w:tcPr>
          <w:p w14:paraId="63C6445C" w14:textId="77777777" w:rsidR="00A63BF8" w:rsidRPr="00373EB0" w:rsidRDefault="00A63BF8">
            <w:pPr>
              <w:rPr>
                <w:rFonts w:ascii="CG Times" w:hAnsi="CG Times"/>
                <w:sz w:val="22"/>
                <w:szCs w:val="22"/>
              </w:rPr>
            </w:pPr>
          </w:p>
        </w:tc>
      </w:tr>
    </w:tbl>
    <w:p w14:paraId="63C6445E" w14:textId="77777777" w:rsidR="00143CE0" w:rsidRPr="00373EB0" w:rsidRDefault="00143CE0">
      <w:pPr>
        <w:rPr>
          <w:rFonts w:ascii="CG Times" w:hAnsi="CG Times"/>
        </w:rPr>
      </w:pPr>
      <w:r w:rsidRPr="00373EB0">
        <w:rPr>
          <w:rFonts w:ascii="CG Times" w:hAnsi="CG Times"/>
          <w:sz w:val="22"/>
        </w:rPr>
        <w:t>_________________________________</w:t>
      </w:r>
      <w:r w:rsidRPr="00373EB0">
        <w:rPr>
          <w:rFonts w:ascii="CG Times" w:hAnsi="CG Times"/>
        </w:rPr>
        <w:t>__________________________________________________</w:t>
      </w:r>
    </w:p>
    <w:p w14:paraId="63C6445F" w14:textId="77777777" w:rsidR="001B34CC" w:rsidRPr="00373EB0" w:rsidRDefault="001B34C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u w:val="single"/>
        </w:rPr>
      </w:pPr>
    </w:p>
    <w:p w14:paraId="63C64460" w14:textId="77777777" w:rsidR="00BD4858" w:rsidRDefault="00BD4858" w:rsidP="00CE7D7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szCs w:val="22"/>
        </w:rPr>
      </w:pPr>
      <w:r w:rsidRPr="00BD4858">
        <w:rPr>
          <w:rFonts w:ascii="Arial" w:hAnsi="Arial"/>
          <w:b/>
          <w:sz w:val="22"/>
          <w:szCs w:val="22"/>
        </w:rPr>
        <w:t xml:space="preserve">Maelor Foods </w:t>
      </w:r>
      <w:proofErr w:type="spellStart"/>
      <w:r w:rsidRPr="00BD4858">
        <w:rPr>
          <w:rFonts w:ascii="Arial" w:hAnsi="Arial"/>
          <w:b/>
          <w:sz w:val="22"/>
          <w:szCs w:val="22"/>
        </w:rPr>
        <w:t>Pickhill</w:t>
      </w:r>
      <w:proofErr w:type="spellEnd"/>
      <w:r w:rsidRPr="00BD4858">
        <w:rPr>
          <w:rFonts w:ascii="Arial" w:hAnsi="Arial"/>
          <w:b/>
          <w:sz w:val="22"/>
          <w:szCs w:val="22"/>
        </w:rPr>
        <w:t xml:space="preserve"> Lane Cross Lanes Wrexham</w:t>
      </w:r>
    </w:p>
    <w:p w14:paraId="63C64461" w14:textId="77777777" w:rsidR="00BD4858" w:rsidRDefault="00B27DA9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szCs w:val="22"/>
        </w:rPr>
      </w:pPr>
      <w:r w:rsidRPr="00B27DA9">
        <w:rPr>
          <w:rFonts w:ascii="Arial" w:hAnsi="Arial"/>
          <w:b/>
          <w:sz w:val="22"/>
          <w:szCs w:val="22"/>
        </w:rPr>
        <w:t xml:space="preserve">Variation of Condition 07 of Planning </w:t>
      </w:r>
      <w:proofErr w:type="spellStart"/>
      <w:r w:rsidRPr="00B27DA9">
        <w:rPr>
          <w:rFonts w:ascii="Arial" w:hAnsi="Arial"/>
          <w:b/>
          <w:sz w:val="22"/>
          <w:szCs w:val="22"/>
        </w:rPr>
        <w:t>Permisssion</w:t>
      </w:r>
      <w:proofErr w:type="spellEnd"/>
      <w:r w:rsidRPr="00B27DA9">
        <w:rPr>
          <w:rFonts w:ascii="Arial" w:hAnsi="Arial"/>
          <w:b/>
          <w:sz w:val="22"/>
          <w:szCs w:val="22"/>
        </w:rPr>
        <w:t xml:space="preserve"> APP/H6955/A/18/321690 (P/2017/1038) to permit the processing of 2,000,000 birds per week</w:t>
      </w:r>
    </w:p>
    <w:p w14:paraId="63C64462" w14:textId="77777777" w:rsidR="00B27DA9" w:rsidRPr="00373EB0" w:rsidRDefault="00B27DA9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sz w:val="22"/>
          <w:szCs w:val="22"/>
        </w:rPr>
      </w:pPr>
    </w:p>
    <w:p w14:paraId="63C64463" w14:textId="77777777" w:rsidR="00104616" w:rsidRPr="00373EB0" w:rsidRDefault="00E47516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sz w:val="22"/>
          <w:szCs w:val="22"/>
        </w:rPr>
      </w:pPr>
      <w:r w:rsidRPr="00373EB0">
        <w:rPr>
          <w:rFonts w:ascii="Arial" w:hAnsi="Arial"/>
          <w:sz w:val="22"/>
          <w:szCs w:val="22"/>
        </w:rPr>
        <w:t>Further to you</w:t>
      </w:r>
      <w:r w:rsidR="0066676C" w:rsidRPr="00373EB0">
        <w:rPr>
          <w:rFonts w:ascii="Arial" w:hAnsi="Arial"/>
          <w:sz w:val="22"/>
          <w:szCs w:val="22"/>
        </w:rPr>
        <w:t xml:space="preserve">r email / consultation dated </w:t>
      </w:r>
      <w:r w:rsidR="00BD4858">
        <w:rPr>
          <w:rFonts w:ascii="Arial" w:hAnsi="Arial"/>
          <w:sz w:val="22"/>
          <w:szCs w:val="22"/>
        </w:rPr>
        <w:t>30</w:t>
      </w:r>
      <w:r w:rsidR="00E90F34" w:rsidRPr="00373EB0">
        <w:rPr>
          <w:rFonts w:ascii="Arial" w:hAnsi="Arial"/>
          <w:sz w:val="22"/>
          <w:szCs w:val="22"/>
        </w:rPr>
        <w:t>/</w:t>
      </w:r>
      <w:r w:rsidR="00BD4858">
        <w:rPr>
          <w:rFonts w:ascii="Arial" w:hAnsi="Arial"/>
          <w:sz w:val="22"/>
          <w:szCs w:val="22"/>
        </w:rPr>
        <w:t>09</w:t>
      </w:r>
      <w:r w:rsidR="00134A32" w:rsidRPr="00373EB0">
        <w:rPr>
          <w:rFonts w:ascii="Arial" w:hAnsi="Arial"/>
          <w:sz w:val="22"/>
          <w:szCs w:val="22"/>
        </w:rPr>
        <w:t>/202</w:t>
      </w:r>
      <w:r w:rsidR="00BD4858">
        <w:rPr>
          <w:rFonts w:ascii="Arial" w:hAnsi="Arial"/>
          <w:sz w:val="22"/>
          <w:szCs w:val="22"/>
        </w:rPr>
        <w:t>2</w:t>
      </w:r>
      <w:r w:rsidR="0008151A" w:rsidRPr="00373EB0">
        <w:rPr>
          <w:rFonts w:ascii="Arial" w:hAnsi="Arial"/>
          <w:sz w:val="22"/>
          <w:szCs w:val="22"/>
        </w:rPr>
        <w:t xml:space="preserve"> </w:t>
      </w:r>
      <w:r w:rsidR="00104616" w:rsidRPr="00373EB0">
        <w:rPr>
          <w:rFonts w:ascii="Arial" w:hAnsi="Arial"/>
          <w:sz w:val="22"/>
          <w:szCs w:val="22"/>
        </w:rPr>
        <w:t>in respect of the</w:t>
      </w:r>
      <w:r w:rsidR="001B34CC" w:rsidRPr="00373EB0">
        <w:rPr>
          <w:rFonts w:ascii="Arial" w:hAnsi="Arial"/>
          <w:sz w:val="22"/>
          <w:szCs w:val="22"/>
        </w:rPr>
        <w:t xml:space="preserve"> above</w:t>
      </w:r>
      <w:r w:rsidR="00104616" w:rsidRPr="00373EB0">
        <w:rPr>
          <w:rFonts w:ascii="Arial" w:hAnsi="Arial"/>
          <w:sz w:val="22"/>
          <w:szCs w:val="22"/>
        </w:rPr>
        <w:t>, I comment as follows:-</w:t>
      </w:r>
    </w:p>
    <w:p w14:paraId="63C64464" w14:textId="77777777" w:rsidR="000E6E94" w:rsidRDefault="000E6E94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sz w:val="22"/>
          <w:szCs w:val="22"/>
        </w:rPr>
      </w:pPr>
    </w:p>
    <w:p w14:paraId="63C64465" w14:textId="77777777" w:rsidR="00BB3314" w:rsidRDefault="00BB3314" w:rsidP="00BB3314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szCs w:val="22"/>
        </w:rPr>
      </w:pPr>
    </w:p>
    <w:p w14:paraId="63C64466" w14:textId="77777777" w:rsidR="00352203" w:rsidRDefault="00D37028" w:rsidP="00232606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 </w:t>
      </w:r>
      <w:r w:rsidR="00BB3314" w:rsidRPr="00BB3314">
        <w:rPr>
          <w:rFonts w:ascii="Arial" w:hAnsi="Arial"/>
          <w:sz w:val="22"/>
          <w:szCs w:val="22"/>
        </w:rPr>
        <w:t>Transport Assessment (TA)</w:t>
      </w:r>
      <w:r w:rsidR="00352203">
        <w:rPr>
          <w:rFonts w:ascii="Arial" w:hAnsi="Arial"/>
          <w:sz w:val="22"/>
          <w:szCs w:val="22"/>
        </w:rPr>
        <w:t xml:space="preserve"> has been</w:t>
      </w:r>
      <w:r w:rsidR="00BB3314" w:rsidRPr="00BB3314">
        <w:rPr>
          <w:rFonts w:ascii="Arial" w:hAnsi="Arial"/>
          <w:sz w:val="22"/>
          <w:szCs w:val="22"/>
        </w:rPr>
        <w:t xml:space="preserve"> submitted in support of this application. </w:t>
      </w:r>
      <w:r w:rsidR="00352203">
        <w:rPr>
          <w:rFonts w:ascii="Arial" w:hAnsi="Arial"/>
          <w:sz w:val="22"/>
          <w:szCs w:val="22"/>
        </w:rPr>
        <w:t>This details that the revised proposed development will result in the increase of no more than 15 HGVs during the peak hour (13:00-14:00)</w:t>
      </w:r>
      <w:r w:rsidR="00B04F62">
        <w:rPr>
          <w:rFonts w:ascii="Arial" w:hAnsi="Arial"/>
          <w:sz w:val="22"/>
          <w:szCs w:val="22"/>
        </w:rPr>
        <w:t xml:space="preserve">, </w:t>
      </w:r>
      <w:r w:rsidR="00683645">
        <w:rPr>
          <w:rFonts w:ascii="Arial" w:hAnsi="Arial"/>
          <w:sz w:val="22"/>
          <w:szCs w:val="22"/>
        </w:rPr>
        <w:t>or</w:t>
      </w:r>
      <w:r w:rsidR="00B04F62">
        <w:rPr>
          <w:rFonts w:ascii="Arial" w:hAnsi="Arial"/>
          <w:sz w:val="22"/>
          <w:szCs w:val="22"/>
        </w:rPr>
        <w:t xml:space="preserve"> 9 HGV movements during an hour, </w:t>
      </w:r>
      <w:r w:rsidR="00683645">
        <w:rPr>
          <w:rFonts w:ascii="Arial" w:hAnsi="Arial"/>
          <w:sz w:val="22"/>
          <w:szCs w:val="22"/>
        </w:rPr>
        <w:t>which equates</w:t>
      </w:r>
      <w:r w:rsidR="00B04F62">
        <w:rPr>
          <w:rFonts w:ascii="Arial" w:hAnsi="Arial"/>
          <w:sz w:val="22"/>
          <w:szCs w:val="22"/>
        </w:rPr>
        <w:t xml:space="preserve"> to one vehicle every 7 minutes.</w:t>
      </w:r>
      <w:r w:rsidR="002F18C4">
        <w:rPr>
          <w:rFonts w:ascii="Arial" w:hAnsi="Arial"/>
          <w:sz w:val="22"/>
          <w:szCs w:val="22"/>
        </w:rPr>
        <w:t xml:space="preserve"> </w:t>
      </w:r>
      <w:r w:rsidR="00232606">
        <w:rPr>
          <w:rFonts w:ascii="Arial" w:hAnsi="Arial"/>
          <w:sz w:val="22"/>
          <w:szCs w:val="22"/>
        </w:rPr>
        <w:t>The TA also indicates the uplift in staff numbers (125) can be accommodated within the local highway network. This is considered to be acceptable.</w:t>
      </w:r>
    </w:p>
    <w:p w14:paraId="63C64467" w14:textId="77777777" w:rsidR="00BB3314" w:rsidRDefault="00BB3314" w:rsidP="00BB3314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bCs/>
          <w:sz w:val="22"/>
          <w:szCs w:val="22"/>
        </w:rPr>
      </w:pPr>
    </w:p>
    <w:p w14:paraId="63C64468" w14:textId="77777777" w:rsidR="00BB3314" w:rsidRPr="00BB3314" w:rsidRDefault="00BB3314" w:rsidP="00BB3314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bCs/>
          <w:sz w:val="22"/>
          <w:szCs w:val="22"/>
        </w:rPr>
      </w:pPr>
      <w:r w:rsidRPr="00BB3314">
        <w:rPr>
          <w:rFonts w:ascii="Arial" w:hAnsi="Arial"/>
          <w:b/>
          <w:bCs/>
          <w:sz w:val="22"/>
          <w:szCs w:val="22"/>
        </w:rPr>
        <w:t xml:space="preserve">Conclusion </w:t>
      </w:r>
    </w:p>
    <w:p w14:paraId="63C64469" w14:textId="77777777" w:rsidR="00B04F62" w:rsidRDefault="00B04F62" w:rsidP="00B04F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is no highways objection to varying condition 07 </w:t>
      </w:r>
      <w:r w:rsidRPr="00B04F62">
        <w:rPr>
          <w:rFonts w:ascii="Arial" w:hAnsi="Arial" w:cs="Arial"/>
          <w:sz w:val="22"/>
          <w:szCs w:val="22"/>
        </w:rPr>
        <w:t>to permit the processing of 2,000,000 birds per week</w:t>
      </w:r>
      <w:r>
        <w:rPr>
          <w:rFonts w:ascii="Arial" w:hAnsi="Arial" w:cs="Arial"/>
          <w:sz w:val="22"/>
          <w:szCs w:val="22"/>
        </w:rPr>
        <w:t>.</w:t>
      </w:r>
    </w:p>
    <w:p w14:paraId="63C6446A" w14:textId="77777777" w:rsidR="00BB3314" w:rsidRDefault="00BB3314" w:rsidP="00BB3314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Cs/>
          <w:sz w:val="22"/>
          <w:szCs w:val="22"/>
        </w:rPr>
      </w:pPr>
    </w:p>
    <w:p w14:paraId="63C6446B" w14:textId="1A4E4383" w:rsidR="000F37C4" w:rsidRDefault="00EC629B"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drawing>
          <wp:inline distT="0" distB="0" distL="0" distR="0" wp14:anchorId="4780C4A4" wp14:editId="5B5CDA24">
            <wp:extent cx="1209675" cy="6513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atur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573" cy="65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2C90A7" w14:textId="77777777" w:rsidR="00EC629B" w:rsidRDefault="00EC629B">
      <w:pPr>
        <w:pStyle w:val="BodyText"/>
        <w:rPr>
          <w:rFonts w:ascii="Arial" w:hAnsi="Arial"/>
          <w:sz w:val="22"/>
          <w:szCs w:val="22"/>
        </w:rPr>
      </w:pPr>
    </w:p>
    <w:p w14:paraId="63C6446C" w14:textId="77777777" w:rsidR="00A63BF8" w:rsidRPr="00373EB0" w:rsidRDefault="00A63BF8" w:rsidP="00A63BF8">
      <w:pPr>
        <w:rPr>
          <w:rFonts w:ascii="Arial" w:hAnsi="Arial"/>
          <w:sz w:val="22"/>
        </w:rPr>
      </w:pPr>
      <w:r w:rsidRPr="00373EB0">
        <w:rPr>
          <w:rFonts w:ascii="Arial" w:hAnsi="Arial"/>
          <w:sz w:val="22"/>
        </w:rPr>
        <w:t>Chief Officer, Environment &amp; Technical</w:t>
      </w:r>
    </w:p>
    <w:p w14:paraId="63C6446D" w14:textId="77777777" w:rsidR="00921CF3" w:rsidRPr="00373EB0" w:rsidRDefault="00921CF3" w:rsidP="00CE7D71">
      <w:pPr>
        <w:rPr>
          <w:rFonts w:ascii="Arial" w:hAnsi="Arial"/>
          <w:sz w:val="22"/>
          <w:szCs w:val="22"/>
        </w:rPr>
      </w:pPr>
    </w:p>
    <w:p w14:paraId="63C6446E" w14:textId="77777777" w:rsidR="005A1E4D" w:rsidRPr="00373EB0" w:rsidRDefault="005A1E4D" w:rsidP="00CE7D71">
      <w:pPr>
        <w:rPr>
          <w:rFonts w:ascii="Arial" w:hAnsi="Arial"/>
          <w:sz w:val="22"/>
          <w:szCs w:val="22"/>
        </w:rPr>
      </w:pPr>
    </w:p>
    <w:sectPr w:rsidR="005A1E4D" w:rsidRPr="00373EB0">
      <w:headerReference w:type="default" r:id="rId17"/>
      <w:pgSz w:w="11909" w:h="16834" w:code="9"/>
      <w:pgMar w:top="284" w:right="1080" w:bottom="142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64475" w14:textId="77777777" w:rsidR="003444C9" w:rsidRDefault="003444C9">
      <w:r>
        <w:separator/>
      </w:r>
    </w:p>
  </w:endnote>
  <w:endnote w:type="continuationSeparator" w:id="0">
    <w:p w14:paraId="63C64476" w14:textId="77777777" w:rsidR="003444C9" w:rsidRDefault="00344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64473" w14:textId="77777777" w:rsidR="003444C9" w:rsidRDefault="003444C9">
      <w:r>
        <w:separator/>
      </w:r>
    </w:p>
  </w:footnote>
  <w:footnote w:type="continuationSeparator" w:id="0">
    <w:p w14:paraId="63C64474" w14:textId="77777777" w:rsidR="003444C9" w:rsidRDefault="00344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64477" w14:textId="77777777" w:rsidR="00143CE0" w:rsidRPr="00515D39" w:rsidRDefault="008956DE">
    <w:pPr>
      <w:pStyle w:val="Header"/>
      <w:jc w:val="center"/>
      <w:rPr>
        <w:color w:val="C0C0C0"/>
        <w:sz w:val="48"/>
        <w:szCs w:val="48"/>
      </w:rPr>
    </w:pPr>
    <w:r>
      <w:rPr>
        <w:color w:val="C0C0C0"/>
        <w:sz w:val="48"/>
        <w:szCs w:val="48"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545"/>
    <w:multiLevelType w:val="hybridMultilevel"/>
    <w:tmpl w:val="209A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C13EB"/>
    <w:multiLevelType w:val="hybridMultilevel"/>
    <w:tmpl w:val="BE80AA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74870"/>
    <w:multiLevelType w:val="hybridMultilevel"/>
    <w:tmpl w:val="708E5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B6E61"/>
    <w:multiLevelType w:val="hybridMultilevel"/>
    <w:tmpl w:val="A4FAA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468B1"/>
    <w:multiLevelType w:val="hybridMultilevel"/>
    <w:tmpl w:val="64C68E44"/>
    <w:lvl w:ilvl="0" w:tplc="3DE49D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8F7004"/>
    <w:multiLevelType w:val="hybridMultilevel"/>
    <w:tmpl w:val="1D7C9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E0DEB"/>
    <w:multiLevelType w:val="hybridMultilevel"/>
    <w:tmpl w:val="E54668CC"/>
    <w:lvl w:ilvl="0" w:tplc="A47C9D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B3E35"/>
    <w:multiLevelType w:val="hybridMultilevel"/>
    <w:tmpl w:val="C232808E"/>
    <w:lvl w:ilvl="0" w:tplc="4AC85A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B340F"/>
    <w:multiLevelType w:val="hybridMultilevel"/>
    <w:tmpl w:val="A5540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F6"/>
    <w:rsid w:val="00013FBF"/>
    <w:rsid w:val="00032E03"/>
    <w:rsid w:val="00032E60"/>
    <w:rsid w:val="000337E9"/>
    <w:rsid w:val="00034065"/>
    <w:rsid w:val="000355F7"/>
    <w:rsid w:val="00040193"/>
    <w:rsid w:val="00045177"/>
    <w:rsid w:val="00045616"/>
    <w:rsid w:val="000533F3"/>
    <w:rsid w:val="00053DAA"/>
    <w:rsid w:val="00061E44"/>
    <w:rsid w:val="00064F26"/>
    <w:rsid w:val="000709E6"/>
    <w:rsid w:val="000735F4"/>
    <w:rsid w:val="0008151A"/>
    <w:rsid w:val="0009660C"/>
    <w:rsid w:val="00096E37"/>
    <w:rsid w:val="000A6207"/>
    <w:rsid w:val="000B7A5C"/>
    <w:rsid w:val="000C3A09"/>
    <w:rsid w:val="000D25B9"/>
    <w:rsid w:val="000D7459"/>
    <w:rsid w:val="000D7ACE"/>
    <w:rsid w:val="000D7B5D"/>
    <w:rsid w:val="000E161B"/>
    <w:rsid w:val="000E6E94"/>
    <w:rsid w:val="000E6ED9"/>
    <w:rsid w:val="000F28CC"/>
    <w:rsid w:val="000F37C4"/>
    <w:rsid w:val="000F3C14"/>
    <w:rsid w:val="00101B51"/>
    <w:rsid w:val="0010416E"/>
    <w:rsid w:val="00104616"/>
    <w:rsid w:val="00107025"/>
    <w:rsid w:val="0013391D"/>
    <w:rsid w:val="001345B0"/>
    <w:rsid w:val="00134A32"/>
    <w:rsid w:val="00136C51"/>
    <w:rsid w:val="00143CE0"/>
    <w:rsid w:val="0014569C"/>
    <w:rsid w:val="00146720"/>
    <w:rsid w:val="0015221B"/>
    <w:rsid w:val="00152C50"/>
    <w:rsid w:val="00160225"/>
    <w:rsid w:val="0016242A"/>
    <w:rsid w:val="0016368E"/>
    <w:rsid w:val="001642BC"/>
    <w:rsid w:val="00164AA5"/>
    <w:rsid w:val="0016624E"/>
    <w:rsid w:val="001707DA"/>
    <w:rsid w:val="0018329A"/>
    <w:rsid w:val="00186587"/>
    <w:rsid w:val="00186E12"/>
    <w:rsid w:val="00197016"/>
    <w:rsid w:val="001B1C4E"/>
    <w:rsid w:val="001B34CC"/>
    <w:rsid w:val="001B3800"/>
    <w:rsid w:val="001B5C59"/>
    <w:rsid w:val="001B6257"/>
    <w:rsid w:val="001C2C1F"/>
    <w:rsid w:val="001C7B07"/>
    <w:rsid w:val="001D544D"/>
    <w:rsid w:val="001D5A4A"/>
    <w:rsid w:val="001E0CF3"/>
    <w:rsid w:val="001E5834"/>
    <w:rsid w:val="001F1C9E"/>
    <w:rsid w:val="001F31C8"/>
    <w:rsid w:val="001F34FA"/>
    <w:rsid w:val="001F5676"/>
    <w:rsid w:val="001F764A"/>
    <w:rsid w:val="00200D2D"/>
    <w:rsid w:val="00203E39"/>
    <w:rsid w:val="0021028B"/>
    <w:rsid w:val="00212EF5"/>
    <w:rsid w:val="00213E1E"/>
    <w:rsid w:val="002210A0"/>
    <w:rsid w:val="002279FA"/>
    <w:rsid w:val="002309D0"/>
    <w:rsid w:val="00232606"/>
    <w:rsid w:val="0023415B"/>
    <w:rsid w:val="00235E24"/>
    <w:rsid w:val="00240F4D"/>
    <w:rsid w:val="00243A61"/>
    <w:rsid w:val="0025169E"/>
    <w:rsid w:val="00257830"/>
    <w:rsid w:val="002622F1"/>
    <w:rsid w:val="002673D5"/>
    <w:rsid w:val="002700F8"/>
    <w:rsid w:val="00270CEB"/>
    <w:rsid w:val="00271D57"/>
    <w:rsid w:val="00271E74"/>
    <w:rsid w:val="002728AD"/>
    <w:rsid w:val="00272AB6"/>
    <w:rsid w:val="00281071"/>
    <w:rsid w:val="00283212"/>
    <w:rsid w:val="002844FB"/>
    <w:rsid w:val="00291921"/>
    <w:rsid w:val="00297140"/>
    <w:rsid w:val="002A2D56"/>
    <w:rsid w:val="002A2DB8"/>
    <w:rsid w:val="002A7480"/>
    <w:rsid w:val="002B053D"/>
    <w:rsid w:val="002B441A"/>
    <w:rsid w:val="002C523F"/>
    <w:rsid w:val="002C6E76"/>
    <w:rsid w:val="002D20CF"/>
    <w:rsid w:val="002D4A80"/>
    <w:rsid w:val="002D4F09"/>
    <w:rsid w:val="002E204B"/>
    <w:rsid w:val="002E2523"/>
    <w:rsid w:val="002E563E"/>
    <w:rsid w:val="002E5A63"/>
    <w:rsid w:val="002E5AF4"/>
    <w:rsid w:val="002E6DE5"/>
    <w:rsid w:val="002E73EA"/>
    <w:rsid w:val="002E75D9"/>
    <w:rsid w:val="002F18C4"/>
    <w:rsid w:val="002F7536"/>
    <w:rsid w:val="00300157"/>
    <w:rsid w:val="00300C5A"/>
    <w:rsid w:val="00302646"/>
    <w:rsid w:val="00303E1A"/>
    <w:rsid w:val="003040CA"/>
    <w:rsid w:val="00310FBE"/>
    <w:rsid w:val="00312F87"/>
    <w:rsid w:val="00317994"/>
    <w:rsid w:val="003217F2"/>
    <w:rsid w:val="00322B47"/>
    <w:rsid w:val="003318D3"/>
    <w:rsid w:val="0033310D"/>
    <w:rsid w:val="00334AEB"/>
    <w:rsid w:val="00336101"/>
    <w:rsid w:val="00336486"/>
    <w:rsid w:val="00341355"/>
    <w:rsid w:val="00342555"/>
    <w:rsid w:val="003444C9"/>
    <w:rsid w:val="00352203"/>
    <w:rsid w:val="003526C6"/>
    <w:rsid w:val="003563FC"/>
    <w:rsid w:val="003602C0"/>
    <w:rsid w:val="003622E6"/>
    <w:rsid w:val="00373EB0"/>
    <w:rsid w:val="00374CF9"/>
    <w:rsid w:val="003846B5"/>
    <w:rsid w:val="00395C79"/>
    <w:rsid w:val="003A1098"/>
    <w:rsid w:val="003A2C6F"/>
    <w:rsid w:val="003A4F50"/>
    <w:rsid w:val="003B062D"/>
    <w:rsid w:val="003B229F"/>
    <w:rsid w:val="003B23BA"/>
    <w:rsid w:val="003B7464"/>
    <w:rsid w:val="003C22F8"/>
    <w:rsid w:val="003C5B2C"/>
    <w:rsid w:val="003D1E8B"/>
    <w:rsid w:val="003D311C"/>
    <w:rsid w:val="003D4328"/>
    <w:rsid w:val="003D5D61"/>
    <w:rsid w:val="003E1814"/>
    <w:rsid w:val="003E5BE3"/>
    <w:rsid w:val="003F6627"/>
    <w:rsid w:val="003F7DB3"/>
    <w:rsid w:val="004035AE"/>
    <w:rsid w:val="004048B9"/>
    <w:rsid w:val="0040569E"/>
    <w:rsid w:val="00410F7A"/>
    <w:rsid w:val="00435663"/>
    <w:rsid w:val="00440B46"/>
    <w:rsid w:val="004413FC"/>
    <w:rsid w:val="004432AE"/>
    <w:rsid w:val="0044362F"/>
    <w:rsid w:val="00445C8A"/>
    <w:rsid w:val="00450332"/>
    <w:rsid w:val="00455484"/>
    <w:rsid w:val="0046736C"/>
    <w:rsid w:val="004679B1"/>
    <w:rsid w:val="0047015E"/>
    <w:rsid w:val="00471270"/>
    <w:rsid w:val="00472030"/>
    <w:rsid w:val="00476F8B"/>
    <w:rsid w:val="004807C5"/>
    <w:rsid w:val="0048095F"/>
    <w:rsid w:val="00484CC8"/>
    <w:rsid w:val="0048611D"/>
    <w:rsid w:val="004921C2"/>
    <w:rsid w:val="004957D7"/>
    <w:rsid w:val="00495E2F"/>
    <w:rsid w:val="004B16A6"/>
    <w:rsid w:val="004B2AEB"/>
    <w:rsid w:val="004B7959"/>
    <w:rsid w:val="004B7E50"/>
    <w:rsid w:val="004C42F9"/>
    <w:rsid w:val="004C4FD4"/>
    <w:rsid w:val="004C55E6"/>
    <w:rsid w:val="004C5BCB"/>
    <w:rsid w:val="004D10CE"/>
    <w:rsid w:val="004D1C84"/>
    <w:rsid w:val="004D1E2C"/>
    <w:rsid w:val="004D43A6"/>
    <w:rsid w:val="004E418C"/>
    <w:rsid w:val="004E6F31"/>
    <w:rsid w:val="004F58F2"/>
    <w:rsid w:val="00507AA5"/>
    <w:rsid w:val="005121B6"/>
    <w:rsid w:val="005123F3"/>
    <w:rsid w:val="0051534A"/>
    <w:rsid w:val="00515D39"/>
    <w:rsid w:val="00526B4B"/>
    <w:rsid w:val="00527524"/>
    <w:rsid w:val="005333E1"/>
    <w:rsid w:val="00533DCA"/>
    <w:rsid w:val="005350BC"/>
    <w:rsid w:val="005417D5"/>
    <w:rsid w:val="0054384F"/>
    <w:rsid w:val="00544F0E"/>
    <w:rsid w:val="00546E3B"/>
    <w:rsid w:val="00554025"/>
    <w:rsid w:val="005544C5"/>
    <w:rsid w:val="00555C96"/>
    <w:rsid w:val="00560A59"/>
    <w:rsid w:val="00562BF6"/>
    <w:rsid w:val="00563991"/>
    <w:rsid w:val="0056666A"/>
    <w:rsid w:val="00566CE1"/>
    <w:rsid w:val="00574C95"/>
    <w:rsid w:val="00575247"/>
    <w:rsid w:val="005757BE"/>
    <w:rsid w:val="00580C3F"/>
    <w:rsid w:val="0058190F"/>
    <w:rsid w:val="00584CB6"/>
    <w:rsid w:val="00586E42"/>
    <w:rsid w:val="00592331"/>
    <w:rsid w:val="005927BE"/>
    <w:rsid w:val="00593B93"/>
    <w:rsid w:val="00594A54"/>
    <w:rsid w:val="005A0E5C"/>
    <w:rsid w:val="005A1E4D"/>
    <w:rsid w:val="005A2E52"/>
    <w:rsid w:val="005A71F1"/>
    <w:rsid w:val="005C1B39"/>
    <w:rsid w:val="005C31D1"/>
    <w:rsid w:val="005D0F32"/>
    <w:rsid w:val="005E00E3"/>
    <w:rsid w:val="005E30EE"/>
    <w:rsid w:val="005E6536"/>
    <w:rsid w:val="005F7D99"/>
    <w:rsid w:val="00622355"/>
    <w:rsid w:val="0062656F"/>
    <w:rsid w:val="006400BF"/>
    <w:rsid w:val="00644071"/>
    <w:rsid w:val="00651486"/>
    <w:rsid w:val="006534B1"/>
    <w:rsid w:val="006574E1"/>
    <w:rsid w:val="00661E73"/>
    <w:rsid w:val="00665F03"/>
    <w:rsid w:val="0066676C"/>
    <w:rsid w:val="0067135C"/>
    <w:rsid w:val="00675F74"/>
    <w:rsid w:val="00683645"/>
    <w:rsid w:val="00693F26"/>
    <w:rsid w:val="00694F9D"/>
    <w:rsid w:val="0069760F"/>
    <w:rsid w:val="006B425F"/>
    <w:rsid w:val="006B4C92"/>
    <w:rsid w:val="006C1ACF"/>
    <w:rsid w:val="006C2537"/>
    <w:rsid w:val="006C5BDE"/>
    <w:rsid w:val="006C66DE"/>
    <w:rsid w:val="006D0A25"/>
    <w:rsid w:val="006D18BD"/>
    <w:rsid w:val="006D73D5"/>
    <w:rsid w:val="006E3942"/>
    <w:rsid w:val="006E40B3"/>
    <w:rsid w:val="006E5BDA"/>
    <w:rsid w:val="006E6E11"/>
    <w:rsid w:val="006E7E37"/>
    <w:rsid w:val="006F0D6A"/>
    <w:rsid w:val="006F10A4"/>
    <w:rsid w:val="006F1878"/>
    <w:rsid w:val="006F340C"/>
    <w:rsid w:val="006F473A"/>
    <w:rsid w:val="007021F5"/>
    <w:rsid w:val="007070DA"/>
    <w:rsid w:val="00707AB3"/>
    <w:rsid w:val="00707D57"/>
    <w:rsid w:val="00712A06"/>
    <w:rsid w:val="00713F78"/>
    <w:rsid w:val="007143E7"/>
    <w:rsid w:val="00714F36"/>
    <w:rsid w:val="00716020"/>
    <w:rsid w:val="00717022"/>
    <w:rsid w:val="007222E0"/>
    <w:rsid w:val="0072368A"/>
    <w:rsid w:val="00727755"/>
    <w:rsid w:val="00730062"/>
    <w:rsid w:val="00733926"/>
    <w:rsid w:val="00734520"/>
    <w:rsid w:val="0073461A"/>
    <w:rsid w:val="00735314"/>
    <w:rsid w:val="0073613C"/>
    <w:rsid w:val="00741F19"/>
    <w:rsid w:val="0074201D"/>
    <w:rsid w:val="00757C72"/>
    <w:rsid w:val="00762F19"/>
    <w:rsid w:val="00764E57"/>
    <w:rsid w:val="007707B8"/>
    <w:rsid w:val="00771E25"/>
    <w:rsid w:val="00774EE2"/>
    <w:rsid w:val="00776057"/>
    <w:rsid w:val="007765AB"/>
    <w:rsid w:val="007860C6"/>
    <w:rsid w:val="00787EF8"/>
    <w:rsid w:val="007946A6"/>
    <w:rsid w:val="007A3FAA"/>
    <w:rsid w:val="007A7CBB"/>
    <w:rsid w:val="007B0107"/>
    <w:rsid w:val="007B0F77"/>
    <w:rsid w:val="007B340F"/>
    <w:rsid w:val="007B7661"/>
    <w:rsid w:val="007C0F2D"/>
    <w:rsid w:val="007C32DD"/>
    <w:rsid w:val="007C5429"/>
    <w:rsid w:val="007C7D52"/>
    <w:rsid w:val="007D06F9"/>
    <w:rsid w:val="007D31C6"/>
    <w:rsid w:val="007D7888"/>
    <w:rsid w:val="007E04A3"/>
    <w:rsid w:val="007E677F"/>
    <w:rsid w:val="007F0DB8"/>
    <w:rsid w:val="007F1BC6"/>
    <w:rsid w:val="007F46CC"/>
    <w:rsid w:val="007F5597"/>
    <w:rsid w:val="007F5992"/>
    <w:rsid w:val="007F61E6"/>
    <w:rsid w:val="007F6CB4"/>
    <w:rsid w:val="007F7658"/>
    <w:rsid w:val="007F76B2"/>
    <w:rsid w:val="0080011A"/>
    <w:rsid w:val="00800424"/>
    <w:rsid w:val="008029C4"/>
    <w:rsid w:val="008034CA"/>
    <w:rsid w:val="00810039"/>
    <w:rsid w:val="00824A9B"/>
    <w:rsid w:val="00827067"/>
    <w:rsid w:val="00835090"/>
    <w:rsid w:val="00843614"/>
    <w:rsid w:val="00844A9E"/>
    <w:rsid w:val="008522E0"/>
    <w:rsid w:val="008527A3"/>
    <w:rsid w:val="00852D5A"/>
    <w:rsid w:val="00853B58"/>
    <w:rsid w:val="00854BFE"/>
    <w:rsid w:val="0086393F"/>
    <w:rsid w:val="00873BBC"/>
    <w:rsid w:val="008768EB"/>
    <w:rsid w:val="00881856"/>
    <w:rsid w:val="008823F9"/>
    <w:rsid w:val="008939FB"/>
    <w:rsid w:val="008956DE"/>
    <w:rsid w:val="008A1E11"/>
    <w:rsid w:val="008A27C0"/>
    <w:rsid w:val="008A79B8"/>
    <w:rsid w:val="008C38B8"/>
    <w:rsid w:val="008C473D"/>
    <w:rsid w:val="008C5971"/>
    <w:rsid w:val="008C60BC"/>
    <w:rsid w:val="008C715A"/>
    <w:rsid w:val="008D3B95"/>
    <w:rsid w:val="008D5124"/>
    <w:rsid w:val="008E57DF"/>
    <w:rsid w:val="008F23BD"/>
    <w:rsid w:val="008F4587"/>
    <w:rsid w:val="008F503C"/>
    <w:rsid w:val="008F7D4E"/>
    <w:rsid w:val="00901CFA"/>
    <w:rsid w:val="00904AA2"/>
    <w:rsid w:val="0091116B"/>
    <w:rsid w:val="00911DE5"/>
    <w:rsid w:val="00913A24"/>
    <w:rsid w:val="00916B80"/>
    <w:rsid w:val="00920FB4"/>
    <w:rsid w:val="00921CF3"/>
    <w:rsid w:val="009300CA"/>
    <w:rsid w:val="0093192E"/>
    <w:rsid w:val="009510F3"/>
    <w:rsid w:val="00951EE4"/>
    <w:rsid w:val="0095466E"/>
    <w:rsid w:val="00961407"/>
    <w:rsid w:val="00967332"/>
    <w:rsid w:val="0096766D"/>
    <w:rsid w:val="009751F2"/>
    <w:rsid w:val="00976A72"/>
    <w:rsid w:val="00977517"/>
    <w:rsid w:val="0098211C"/>
    <w:rsid w:val="00986754"/>
    <w:rsid w:val="009900D8"/>
    <w:rsid w:val="009937E5"/>
    <w:rsid w:val="00994208"/>
    <w:rsid w:val="009959BD"/>
    <w:rsid w:val="00995F10"/>
    <w:rsid w:val="009A1E80"/>
    <w:rsid w:val="009A5148"/>
    <w:rsid w:val="009B2D48"/>
    <w:rsid w:val="009B376D"/>
    <w:rsid w:val="009B6BDB"/>
    <w:rsid w:val="009B6D64"/>
    <w:rsid w:val="009B7E56"/>
    <w:rsid w:val="009C79AA"/>
    <w:rsid w:val="009D6188"/>
    <w:rsid w:val="009E14A7"/>
    <w:rsid w:val="009E5FFA"/>
    <w:rsid w:val="009E7731"/>
    <w:rsid w:val="009F0BDF"/>
    <w:rsid w:val="009F1C73"/>
    <w:rsid w:val="009F390D"/>
    <w:rsid w:val="009F3DC8"/>
    <w:rsid w:val="009F5B2D"/>
    <w:rsid w:val="009F67A0"/>
    <w:rsid w:val="00A02C57"/>
    <w:rsid w:val="00A06849"/>
    <w:rsid w:val="00A07C90"/>
    <w:rsid w:val="00A116D5"/>
    <w:rsid w:val="00A175C2"/>
    <w:rsid w:val="00A30D25"/>
    <w:rsid w:val="00A3395E"/>
    <w:rsid w:val="00A343C4"/>
    <w:rsid w:val="00A4205A"/>
    <w:rsid w:val="00A44B61"/>
    <w:rsid w:val="00A46755"/>
    <w:rsid w:val="00A46ADD"/>
    <w:rsid w:val="00A52BBC"/>
    <w:rsid w:val="00A560C6"/>
    <w:rsid w:val="00A60B8E"/>
    <w:rsid w:val="00A63BF8"/>
    <w:rsid w:val="00A63D3E"/>
    <w:rsid w:val="00A66C92"/>
    <w:rsid w:val="00A7004D"/>
    <w:rsid w:val="00A735E7"/>
    <w:rsid w:val="00A743AE"/>
    <w:rsid w:val="00A758AA"/>
    <w:rsid w:val="00A82E14"/>
    <w:rsid w:val="00A97B25"/>
    <w:rsid w:val="00AA2904"/>
    <w:rsid w:val="00AA6C08"/>
    <w:rsid w:val="00AC336F"/>
    <w:rsid w:val="00AD041B"/>
    <w:rsid w:val="00AD1B1D"/>
    <w:rsid w:val="00AD2131"/>
    <w:rsid w:val="00AD66EB"/>
    <w:rsid w:val="00AD6A53"/>
    <w:rsid w:val="00AD7016"/>
    <w:rsid w:val="00AE05AD"/>
    <w:rsid w:val="00AE1A49"/>
    <w:rsid w:val="00AE5EF2"/>
    <w:rsid w:val="00AE66E4"/>
    <w:rsid w:val="00AF0167"/>
    <w:rsid w:val="00AF4211"/>
    <w:rsid w:val="00AF4879"/>
    <w:rsid w:val="00B0025B"/>
    <w:rsid w:val="00B04F62"/>
    <w:rsid w:val="00B0517D"/>
    <w:rsid w:val="00B054C5"/>
    <w:rsid w:val="00B10C11"/>
    <w:rsid w:val="00B12A16"/>
    <w:rsid w:val="00B14F6B"/>
    <w:rsid w:val="00B15358"/>
    <w:rsid w:val="00B1572E"/>
    <w:rsid w:val="00B20608"/>
    <w:rsid w:val="00B27DA9"/>
    <w:rsid w:val="00B304F3"/>
    <w:rsid w:val="00B33047"/>
    <w:rsid w:val="00B3615F"/>
    <w:rsid w:val="00B3703B"/>
    <w:rsid w:val="00B37380"/>
    <w:rsid w:val="00B41669"/>
    <w:rsid w:val="00B425CC"/>
    <w:rsid w:val="00B507A3"/>
    <w:rsid w:val="00B5479A"/>
    <w:rsid w:val="00B56341"/>
    <w:rsid w:val="00B6012D"/>
    <w:rsid w:val="00B622AB"/>
    <w:rsid w:val="00B644F1"/>
    <w:rsid w:val="00B6569B"/>
    <w:rsid w:val="00B75B38"/>
    <w:rsid w:val="00B76428"/>
    <w:rsid w:val="00B80BF6"/>
    <w:rsid w:val="00B837FA"/>
    <w:rsid w:val="00B91BA2"/>
    <w:rsid w:val="00B91F84"/>
    <w:rsid w:val="00B92CD3"/>
    <w:rsid w:val="00BA06E9"/>
    <w:rsid w:val="00BA1A68"/>
    <w:rsid w:val="00BA1F53"/>
    <w:rsid w:val="00BB12F2"/>
    <w:rsid w:val="00BB2727"/>
    <w:rsid w:val="00BB3314"/>
    <w:rsid w:val="00BB448F"/>
    <w:rsid w:val="00BC4438"/>
    <w:rsid w:val="00BC5805"/>
    <w:rsid w:val="00BC6209"/>
    <w:rsid w:val="00BD4858"/>
    <w:rsid w:val="00BE03A1"/>
    <w:rsid w:val="00BE1648"/>
    <w:rsid w:val="00BE573A"/>
    <w:rsid w:val="00BE7BD3"/>
    <w:rsid w:val="00BF1999"/>
    <w:rsid w:val="00BF4EA1"/>
    <w:rsid w:val="00C013F0"/>
    <w:rsid w:val="00C026E1"/>
    <w:rsid w:val="00C039FD"/>
    <w:rsid w:val="00C06A5A"/>
    <w:rsid w:val="00C12535"/>
    <w:rsid w:val="00C12F39"/>
    <w:rsid w:val="00C13320"/>
    <w:rsid w:val="00C25D39"/>
    <w:rsid w:val="00C3691B"/>
    <w:rsid w:val="00C4412E"/>
    <w:rsid w:val="00C5636A"/>
    <w:rsid w:val="00C6290C"/>
    <w:rsid w:val="00C6665F"/>
    <w:rsid w:val="00C66781"/>
    <w:rsid w:val="00C7419E"/>
    <w:rsid w:val="00C8178E"/>
    <w:rsid w:val="00C856F7"/>
    <w:rsid w:val="00C90015"/>
    <w:rsid w:val="00C97480"/>
    <w:rsid w:val="00CA09A1"/>
    <w:rsid w:val="00CA114F"/>
    <w:rsid w:val="00CA18D2"/>
    <w:rsid w:val="00CA283F"/>
    <w:rsid w:val="00CA3561"/>
    <w:rsid w:val="00CB4241"/>
    <w:rsid w:val="00CB7C39"/>
    <w:rsid w:val="00CC0825"/>
    <w:rsid w:val="00CC2828"/>
    <w:rsid w:val="00CD5D12"/>
    <w:rsid w:val="00CE2C43"/>
    <w:rsid w:val="00CE7D71"/>
    <w:rsid w:val="00CF4279"/>
    <w:rsid w:val="00CF44AA"/>
    <w:rsid w:val="00CF7E78"/>
    <w:rsid w:val="00D01BCB"/>
    <w:rsid w:val="00D11026"/>
    <w:rsid w:val="00D116D0"/>
    <w:rsid w:val="00D1237F"/>
    <w:rsid w:val="00D13B18"/>
    <w:rsid w:val="00D15C1C"/>
    <w:rsid w:val="00D20DB6"/>
    <w:rsid w:val="00D21554"/>
    <w:rsid w:val="00D23588"/>
    <w:rsid w:val="00D26B6C"/>
    <w:rsid w:val="00D36F23"/>
    <w:rsid w:val="00D37028"/>
    <w:rsid w:val="00D41F28"/>
    <w:rsid w:val="00D434AB"/>
    <w:rsid w:val="00D52534"/>
    <w:rsid w:val="00D60359"/>
    <w:rsid w:val="00D6126B"/>
    <w:rsid w:val="00D62908"/>
    <w:rsid w:val="00D63F9C"/>
    <w:rsid w:val="00D7126C"/>
    <w:rsid w:val="00D71C8A"/>
    <w:rsid w:val="00D71DC2"/>
    <w:rsid w:val="00D760F7"/>
    <w:rsid w:val="00D77049"/>
    <w:rsid w:val="00D81E47"/>
    <w:rsid w:val="00D84893"/>
    <w:rsid w:val="00D9007E"/>
    <w:rsid w:val="00D903F1"/>
    <w:rsid w:val="00D911CC"/>
    <w:rsid w:val="00D9286C"/>
    <w:rsid w:val="00D95EB5"/>
    <w:rsid w:val="00DA08E9"/>
    <w:rsid w:val="00DA4474"/>
    <w:rsid w:val="00DA552B"/>
    <w:rsid w:val="00DA728F"/>
    <w:rsid w:val="00DB2E5D"/>
    <w:rsid w:val="00DB4BA6"/>
    <w:rsid w:val="00DC3FAC"/>
    <w:rsid w:val="00DC51F8"/>
    <w:rsid w:val="00DC56DC"/>
    <w:rsid w:val="00DD09B3"/>
    <w:rsid w:val="00DD29BC"/>
    <w:rsid w:val="00DD4EC5"/>
    <w:rsid w:val="00DE4782"/>
    <w:rsid w:val="00DE6A98"/>
    <w:rsid w:val="00DE7C3C"/>
    <w:rsid w:val="00DF0AAE"/>
    <w:rsid w:val="00DF4A21"/>
    <w:rsid w:val="00DF6C77"/>
    <w:rsid w:val="00DF6D3A"/>
    <w:rsid w:val="00DF7CCE"/>
    <w:rsid w:val="00E111D4"/>
    <w:rsid w:val="00E12D1A"/>
    <w:rsid w:val="00E177B7"/>
    <w:rsid w:val="00E2113C"/>
    <w:rsid w:val="00E2521D"/>
    <w:rsid w:val="00E31D0E"/>
    <w:rsid w:val="00E34EEA"/>
    <w:rsid w:val="00E35483"/>
    <w:rsid w:val="00E3559E"/>
    <w:rsid w:val="00E40EE9"/>
    <w:rsid w:val="00E42247"/>
    <w:rsid w:val="00E42894"/>
    <w:rsid w:val="00E43733"/>
    <w:rsid w:val="00E437CE"/>
    <w:rsid w:val="00E4590A"/>
    <w:rsid w:val="00E465E0"/>
    <w:rsid w:val="00E47516"/>
    <w:rsid w:val="00E47677"/>
    <w:rsid w:val="00E52600"/>
    <w:rsid w:val="00E56595"/>
    <w:rsid w:val="00E57600"/>
    <w:rsid w:val="00E60742"/>
    <w:rsid w:val="00E60A3D"/>
    <w:rsid w:val="00E610BE"/>
    <w:rsid w:val="00E63E85"/>
    <w:rsid w:val="00E67562"/>
    <w:rsid w:val="00E7294B"/>
    <w:rsid w:val="00E761C6"/>
    <w:rsid w:val="00E778A5"/>
    <w:rsid w:val="00E80B0B"/>
    <w:rsid w:val="00E85356"/>
    <w:rsid w:val="00E85BF7"/>
    <w:rsid w:val="00E90F34"/>
    <w:rsid w:val="00E97A7A"/>
    <w:rsid w:val="00EA2236"/>
    <w:rsid w:val="00EA4EE7"/>
    <w:rsid w:val="00EB48F5"/>
    <w:rsid w:val="00EB4FB7"/>
    <w:rsid w:val="00EC629B"/>
    <w:rsid w:val="00ED091A"/>
    <w:rsid w:val="00ED346B"/>
    <w:rsid w:val="00ED384B"/>
    <w:rsid w:val="00ED5E18"/>
    <w:rsid w:val="00EE2208"/>
    <w:rsid w:val="00EE4473"/>
    <w:rsid w:val="00EE5432"/>
    <w:rsid w:val="00EE793F"/>
    <w:rsid w:val="00EF21A4"/>
    <w:rsid w:val="00EF6A7F"/>
    <w:rsid w:val="00F01D47"/>
    <w:rsid w:val="00F04390"/>
    <w:rsid w:val="00F06513"/>
    <w:rsid w:val="00F120CA"/>
    <w:rsid w:val="00F125DD"/>
    <w:rsid w:val="00F13CB5"/>
    <w:rsid w:val="00F14072"/>
    <w:rsid w:val="00F204F7"/>
    <w:rsid w:val="00F21D37"/>
    <w:rsid w:val="00F26A1D"/>
    <w:rsid w:val="00F34AE0"/>
    <w:rsid w:val="00F358DF"/>
    <w:rsid w:val="00F4494D"/>
    <w:rsid w:val="00F44DD6"/>
    <w:rsid w:val="00F50469"/>
    <w:rsid w:val="00F51EAF"/>
    <w:rsid w:val="00F540CA"/>
    <w:rsid w:val="00F54645"/>
    <w:rsid w:val="00F57180"/>
    <w:rsid w:val="00F620AE"/>
    <w:rsid w:val="00F64A12"/>
    <w:rsid w:val="00F7048E"/>
    <w:rsid w:val="00F718FE"/>
    <w:rsid w:val="00F72F2B"/>
    <w:rsid w:val="00F771D6"/>
    <w:rsid w:val="00F77F9B"/>
    <w:rsid w:val="00F87978"/>
    <w:rsid w:val="00F87A0F"/>
    <w:rsid w:val="00F90C20"/>
    <w:rsid w:val="00F96E9E"/>
    <w:rsid w:val="00FA37C9"/>
    <w:rsid w:val="00FA66EF"/>
    <w:rsid w:val="00FA7EA4"/>
    <w:rsid w:val="00FB5F0D"/>
    <w:rsid w:val="00FD2851"/>
    <w:rsid w:val="00FD6596"/>
    <w:rsid w:val="00FD7F75"/>
    <w:rsid w:val="00FE7DF3"/>
    <w:rsid w:val="00FF3BC4"/>
    <w:rsid w:val="00FF768A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C64443"/>
  <w15:chartTrackingRefBased/>
  <w15:docId w15:val="{3C1A1D4F-7BD2-4289-9C48-8B300329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207"/>
    <w:rPr>
      <w:sz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7D4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1"/>
    </w:pPr>
    <w:rPr>
      <w:i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04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C4FD4"/>
    <w:rPr>
      <w:color w:val="0000FF"/>
      <w:u w:val="single"/>
    </w:rPr>
  </w:style>
  <w:style w:type="character" w:styleId="FollowedHyperlink">
    <w:name w:val="FollowedHyperlink"/>
    <w:rsid w:val="004C4FD4"/>
    <w:rPr>
      <w:color w:val="606420"/>
      <w:u w:val="single"/>
    </w:rPr>
  </w:style>
  <w:style w:type="paragraph" w:styleId="BalloonText">
    <w:name w:val="Balloon Text"/>
    <w:basedOn w:val="Normal"/>
    <w:semiHidden/>
    <w:rsid w:val="00186E1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CC08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0825"/>
    <w:rPr>
      <w:sz w:val="20"/>
    </w:rPr>
  </w:style>
  <w:style w:type="character" w:customStyle="1" w:styleId="CommentTextChar">
    <w:name w:val="Comment Text Char"/>
    <w:link w:val="CommentText"/>
    <w:rsid w:val="00CC0825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CC0825"/>
    <w:rPr>
      <w:b/>
      <w:bCs/>
    </w:rPr>
  </w:style>
  <w:style w:type="character" w:customStyle="1" w:styleId="CommentSubjectChar">
    <w:name w:val="Comment Subject Char"/>
    <w:link w:val="CommentSubject"/>
    <w:rsid w:val="00CC0825"/>
    <w:rPr>
      <w:b/>
      <w:bCs/>
      <w:lang w:val="en-US"/>
    </w:rPr>
  </w:style>
  <w:style w:type="character" w:customStyle="1" w:styleId="BodyTextChar">
    <w:name w:val="Body Text Char"/>
    <w:link w:val="BodyText"/>
    <w:rsid w:val="00A30D25"/>
    <w:rPr>
      <w:sz w:val="24"/>
    </w:rPr>
  </w:style>
  <w:style w:type="character" w:customStyle="1" w:styleId="Heading1Char">
    <w:name w:val="Heading 1 Char"/>
    <w:link w:val="Heading1"/>
    <w:rsid w:val="008F7D4E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0.jpe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lmer1p\Deskto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LastVersionSharedToProjectMemory xmlns="980b2c76-4eb4-4926-991a-bb246786b55e" xsi:nil="true"/>
    <_dlc_DocId xmlns="980b2c76-4eb4-4926-991a-bb246786b55e">400757-1175280901-23121</_dlc_DocId>
    <RatedBy xmlns="http://schemas.microsoft.com/sharepoint/v3">
      <UserInfo>
        <DisplayName/>
        <AccountId xsi:nil="true"/>
        <AccountType/>
      </UserInfo>
    </RatedBy>
    <TaxCatchAll xmlns="980b2c76-4eb4-4926-991a-bb246786b55e" xsi:nil="true"/>
    <MMSourceID xmlns="980b2c76-4eb4-4926-991a-bb246786b55e" xsi:nil="true"/>
    <TaxKeywordTaxHTField xmlns="980b2c76-4eb4-4926-991a-bb246786b55e">
      <Terms xmlns="http://schemas.microsoft.com/office/infopath/2007/PartnerControls"/>
    </TaxKeywordTaxHTField>
    <LastDateSharedToProjectMemory xmlns="980b2c76-4eb4-4926-991a-bb246786b55e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_dlc_DocIdUrl xmlns="980b2c76-4eb4-4926-991a-bb246786b55e">
      <Url>https://mottmac.sharepoint.com/teams/pj-c4735/gs-KA/_layouts/15/DocIdRedir.aspx?ID=400757-1175280901-23121</Url>
      <Description>400757-1175280901-23121</Description>
    </_dlc_DocIdUrl>
    <DocumentDescription xmlns="8043c280-e672-43f5-886c-af9cae53c7c4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3bee4c5c-8f43-4f7f-9637-07f983ecca3d" ContentTypeId="0x0101007BD61AFCC8A643B8924AB3F7EE18260102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7BD61AFCC8A643B8924AB3F7EE18260102009C2DEACA0773DF419BE523BB2F2D9DCE" ma:contentTypeVersion="41" ma:contentTypeDescription="Base content type for project documents" ma:contentTypeScope="" ma:versionID="43a50ceb247f7e913b324fe076659873">
  <xsd:schema xmlns:xsd="http://www.w3.org/2001/XMLSchema" xmlns:xs="http://www.w3.org/2001/XMLSchema" xmlns:p="http://schemas.microsoft.com/office/2006/metadata/properties" xmlns:ns1="http://schemas.microsoft.com/sharepoint/v3" xmlns:ns2="980b2c76-4eb4-4926-991a-bb246786b55e" xmlns:ns3="8043c280-e672-43f5-886c-af9cae53c7c4" targetNamespace="http://schemas.microsoft.com/office/2006/metadata/properties" ma:root="true" ma:fieldsID="013d639f7a8f7606f1ed19baabd7b1ee" ns1:_="" ns2:_="" ns3:_="">
    <xsd:import namespace="http://schemas.microsoft.com/sharepoint/v3"/>
    <xsd:import namespace="980b2c76-4eb4-4926-991a-bb246786b55e"/>
    <xsd:import namespace="8043c280-e672-43f5-886c-af9cae53c7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TaxKeywordTaxHTFiel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LastDateSharedToProjectMemory" minOccurs="0"/>
                <xsd:element ref="ns2:LastVersionSharedToProjectMemory" minOccurs="0"/>
                <xsd:element ref="ns2:MMSourceID" minOccurs="0"/>
                <xsd:element ref="ns3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5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2c76-4eb4-4926-991a-bb246786b55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e106ab89-6ac8-4982-bf35-3f52db900a86}" ma:internalName="TaxCatchAll" ma:showField="CatchAllData" ma:web="be68df22-ac18-4446-9c7f-7b7e77346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e106ab89-6ac8-4982-bf35-3f52db900a86}" ma:internalName="TaxCatchAllLabel" ma:readOnly="true" ma:showField="CatchAllDataLabel" ma:web="be68df22-ac18-4446-9c7f-7b7e77346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3" nillable="true" ma:taxonomy="true" ma:internalName="TaxKeywordTaxHTField" ma:taxonomyFieldName="TaxKeyword" ma:displayName="Enterprise Keywords" ma:fieldId="{23f27201-bee3-471e-b2e7-b64fd8b7ca38}" ma:taxonomyMulti="true" ma:sspId="3bee4c5c-8f43-4f7f-9637-07f983ecca3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astDateSharedToProjectMemory" ma:index="21" nillable="true" ma:displayName="Last Shared To Project Memory" ma:format="DateTime" ma:internalName="LastDateSharedToProjectMemory" ma:readOnly="false">
      <xsd:simpleType>
        <xsd:restriction base="dms:DateTime"/>
      </xsd:simpleType>
    </xsd:element>
    <xsd:element name="LastVersionSharedToProjectMemory" ma:index="22" nillable="true" ma:displayName="Last Version Shared To Project Memory" ma:internalName="LastVersionSharedToProjectMemory" ma:readOnly="false">
      <xsd:simpleType>
        <xsd:restriction base="dms:Text">
          <xsd:maxLength value="255"/>
        </xsd:restriction>
      </xsd:simpleType>
    </xsd:element>
    <xsd:element name="MMSourceID" ma:index="23" nillable="true" ma:displayName="MM Source ID" ma:description="Used for source searches" ma:internalName="MMSource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3c280-e672-43f5-886c-af9cae53c7c4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24" nillable="true" ma:displayName="Document Description" ma:internalName="DocumentDescriptio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8CDB8-21A6-49C4-8CC2-609D2F26B4C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DE6641F-46F3-4FB9-8483-5E79BF0E4FE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80b2c76-4eb4-4926-991a-bb246786b55e"/>
    <ds:schemaRef ds:uri="http://purl.org/dc/elements/1.1/"/>
    <ds:schemaRef ds:uri="http://schemas.microsoft.com/office/2006/documentManagement/types"/>
    <ds:schemaRef ds:uri="http://schemas.microsoft.com/sharepoint/v3"/>
    <ds:schemaRef ds:uri="8043c280-e672-43f5-886c-af9cae53c7c4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067C61-E507-4B86-9E84-77AEA586509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BE9D1E8-4391-44F5-8D68-F566597033C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6B103422-C70D-4964-A2A2-DA5C182B55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0EA447-1B24-4F1B-8977-E7B0FE99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0b2c76-4eb4-4926-991a-bb246786b55e"/>
    <ds:schemaRef ds:uri="8043c280-e672-43f5-886c-af9cae53c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402F8D2A-2424-4A01-B356-6D5AD8744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</Template>
  <TotalTime>0</TotalTime>
  <Pages>1</Pages>
  <Words>168</Words>
  <Characters>1109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WCBC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CISO</dc:creator>
  <cp:keywords/>
  <cp:lastModifiedBy>Rachel Penman</cp:lastModifiedBy>
  <cp:revision>2</cp:revision>
  <cp:lastPrinted>2020-03-05T18:21:00Z</cp:lastPrinted>
  <dcterms:created xsi:type="dcterms:W3CDTF">2022-12-19T17:01:00Z</dcterms:created>
  <dcterms:modified xsi:type="dcterms:W3CDTF">2022-12-19T17:01:00Z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400757-1175280901-23115</vt:lpwstr>
  </property>
  <property fmtid="{D5CDD505-2E9C-101B-9397-08002B2CF9AE}" pid="3" name="_dlc_DocIdItemGuid">
    <vt:lpwstr>9be9c8ee-00b8-496c-8d60-3e215c8a160d</vt:lpwstr>
  </property>
  <property fmtid="{D5CDD505-2E9C-101B-9397-08002B2CF9AE}" pid="4" name="_dlc_DocIdUrl">
    <vt:lpwstr>https://mottmac.sharepoint.com/teams/pj-c4735/gs-KA/_layouts/15/DocIdRedir.aspx?ID=400757-1175280901-23115, 400757-1175280901-23115</vt:lpwstr>
  </property>
  <property fmtid="{D5CDD505-2E9C-101B-9397-08002B2CF9AE}" pid="5" name="TaxKeywordTaxHTField">
    <vt:lpwstr/>
  </property>
  <property fmtid="{D5CDD505-2E9C-101B-9397-08002B2CF9AE}" pid="6" name="LikesCount">
    <vt:lpwstr/>
  </property>
  <property fmtid="{D5CDD505-2E9C-101B-9397-08002B2CF9AE}" pid="7" name="Ratings">
    <vt:lpwstr/>
  </property>
  <property fmtid="{D5CDD505-2E9C-101B-9397-08002B2CF9AE}" pid="8" name="LastDateSharedToProjectMemory">
    <vt:lpwstr/>
  </property>
  <property fmtid="{D5CDD505-2E9C-101B-9397-08002B2CF9AE}" pid="9" name="LikedBy">
    <vt:lpwstr/>
  </property>
  <property fmtid="{D5CDD505-2E9C-101B-9397-08002B2CF9AE}" pid="10" name="LastVersionSharedToProjectMemory">
    <vt:lpwstr/>
  </property>
  <property fmtid="{D5CDD505-2E9C-101B-9397-08002B2CF9AE}" pid="11" name="TaxCatchAll">
    <vt:lpwstr/>
  </property>
  <property fmtid="{D5CDD505-2E9C-101B-9397-08002B2CF9AE}" pid="12" name="RatedBy">
    <vt:lpwstr/>
  </property>
  <property fmtid="{D5CDD505-2E9C-101B-9397-08002B2CF9AE}" pid="13" name="ContentTypeId">
    <vt:lpwstr>0x0101007BD61AFCC8A643B8924AB3F7EE18260102009C2DEACA0773DF419BE523BB2F2D9DCE</vt:lpwstr>
  </property>
  <property fmtid="{D5CDD505-2E9C-101B-9397-08002B2CF9AE}" pid="14" name="TaxKeyword">
    <vt:lpwstr/>
  </property>
  <property fmtid="{D5CDD505-2E9C-101B-9397-08002B2CF9AE}" pid="15" name="MMSourceID">
    <vt:lpwstr/>
  </property>
  <property fmtid="{D5CDD505-2E9C-101B-9397-08002B2CF9AE}" pid="16" name="DocumentIntegrity">
    <vt:lpwstr>native</vt:lpwstr>
  </property>
  <property fmtid="{D5CDD505-2E9C-101B-9397-08002B2CF9AE}" pid="17" name="SavedOnce">
    <vt:lpwstr>true</vt:lpwstr>
  </property>
  <property fmtid="{D5CDD505-2E9C-101B-9397-08002B2CF9AE}" pid="18" name="MediaServiceImageTags">
    <vt:lpwstr/>
  </property>
  <property fmtid="{D5CDD505-2E9C-101B-9397-08002B2CF9AE}" pid="19" name="lcf76f155ced4ddcb4097134ff3c332f">
    <vt:lpwstr/>
  </property>
</Properties>
</file>