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038" w:rsidRDefault="006B66B6" w:rsidP="00F20B2D">
      <w:pPr>
        <w:tabs>
          <w:tab w:val="left" w:pos="3664"/>
          <w:tab w:val="center" w:pos="4874"/>
        </w:tabs>
      </w:pPr>
      <w:r>
        <w:rPr>
          <w:rFonts w:ascii="CG Times" w:hAnsi="CG Times"/>
          <w:b/>
          <w:noProof/>
          <w:sz w:val="20"/>
          <w:lang w:val="en-GB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page">
                  <wp:posOffset>5669280</wp:posOffset>
                </wp:positionH>
                <wp:positionV relativeFrom="page">
                  <wp:posOffset>619125</wp:posOffset>
                </wp:positionV>
                <wp:extent cx="1174115" cy="1181735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115" cy="1181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97038" w:rsidRDefault="006B66B6">
                            <w:pPr>
                              <w:ind w:left="426"/>
                            </w:pPr>
                            <w:r>
                              <w:rPr>
                                <w:noProof/>
                                <w:lang w:val="en-GB"/>
                              </w:rPr>
                              <w:drawing>
                                <wp:inline distT="0" distB="0" distL="0" distR="0">
                                  <wp:extent cx="923290" cy="1186180"/>
                                  <wp:effectExtent l="0" t="0" r="0" b="0"/>
                                  <wp:docPr id="1" name="Picture 1" descr="logo black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logo black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23290" cy="11861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446.4pt;margin-top:48.75pt;width:92.45pt;height:93.0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" o:allowincell="f" filled="f" stroked="f" strokeweight="0">
                <v:textbox inset="0,0,0,0">
                  <w:txbxContent>
                    <w:p w:rsidR="00397038" w:rsidRDefault="006B66B6">
                      <w:pPr>
                        <w:ind w:left="426"/>
                      </w:pPr>
                      <w:r>
                        <w:rPr>
                          <w:noProof/>
                          <w:lang w:val="en-GB"/>
                        </w:rPr>
                        <w:drawing>
                          <wp:inline distT="0" distB="0" distL="0" distR="0">
                            <wp:extent cx="923290" cy="1186180"/>
                            <wp:effectExtent l="0" t="0" r="0" b="0"/>
                            <wp:docPr id="1" name="Picture 1" descr="logo black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logo black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23290" cy="11861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3117B4">
        <w:tab/>
      </w:r>
      <w:r w:rsidR="00F20B2D">
        <w:tab/>
      </w:r>
    </w:p>
    <w:p w:rsidR="00397038" w:rsidRDefault="00397038">
      <w:pPr>
        <w:rPr>
          <w:rFonts w:ascii="CG Times" w:hAnsi="CG Times"/>
          <w:b/>
          <w:sz w:val="56"/>
        </w:rPr>
      </w:pPr>
    </w:p>
    <w:p w:rsidR="00397038" w:rsidRDefault="00397038">
      <w:pPr>
        <w:rPr>
          <w:rFonts w:ascii="Arial" w:hAnsi="Arial"/>
        </w:rPr>
      </w:pPr>
      <w:r>
        <w:rPr>
          <w:rFonts w:ascii="Arial" w:hAnsi="Arial"/>
          <w:b/>
          <w:sz w:val="56"/>
        </w:rPr>
        <w:t>MEMORANDUM</w:t>
      </w:r>
    </w:p>
    <w:p w:rsidR="00397038" w:rsidRDefault="00397038"/>
    <w:p w:rsidR="00397038" w:rsidRDefault="00397038"/>
    <w:p w:rsidR="00397038" w:rsidRDefault="00397038">
      <w:pPr>
        <w:rPr>
          <w:rFonts w:ascii="CG Times" w:hAnsi="CG Times"/>
        </w:rPr>
      </w:pPr>
      <w:r>
        <w:rPr>
          <w:rFonts w:ascii="CG Times" w:hAnsi="CG Times"/>
        </w:rPr>
        <w:t>________________________________________________________________________________</w:t>
      </w:r>
    </w:p>
    <w:p w:rsidR="00397038" w:rsidRDefault="00397038">
      <w:pPr>
        <w:rPr>
          <w:rFonts w:ascii="CG Times" w:hAnsi="CG Times"/>
        </w:rPr>
      </w:pP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1458"/>
        <w:gridCol w:w="3922"/>
        <w:gridCol w:w="1275"/>
        <w:gridCol w:w="3376"/>
      </w:tblGrid>
      <w:tr w:rsidR="00397038" w:rsidTr="009D45E5">
        <w:tc>
          <w:tcPr>
            <w:tcW w:w="1458" w:type="dxa"/>
          </w:tcPr>
          <w:p w:rsidR="00397038" w:rsidRDefault="00397038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From:</w:t>
            </w:r>
          </w:p>
        </w:tc>
        <w:tc>
          <w:tcPr>
            <w:tcW w:w="3922" w:type="dxa"/>
          </w:tcPr>
          <w:p w:rsidR="008727EF" w:rsidRPr="00E5645D" w:rsidRDefault="00E5645D" w:rsidP="008727EF">
            <w:pPr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>Service</w:t>
            </w:r>
            <w:r w:rsidRPr="0062448D">
              <w:rPr>
                <w:rFonts w:ascii="Arial" w:hAnsi="Arial"/>
                <w:szCs w:val="24"/>
              </w:rPr>
              <w:t xml:space="preserve"> Manager</w:t>
            </w:r>
            <w:r>
              <w:rPr>
                <w:rFonts w:ascii="Arial" w:hAnsi="Arial"/>
                <w:szCs w:val="24"/>
              </w:rPr>
              <w:t xml:space="preserve"> Environment</w:t>
            </w:r>
            <w:r>
              <w:rPr>
                <w:rFonts w:ascii="Arial" w:hAnsi="Arial"/>
                <w:sz w:val="22"/>
              </w:rPr>
              <w:t xml:space="preserve"> </w:t>
            </w:r>
          </w:p>
          <w:p w:rsidR="00397038" w:rsidRDefault="00397038">
            <w:pPr>
              <w:rPr>
                <w:rFonts w:ascii="Arial" w:hAnsi="Arial"/>
                <w:sz w:val="22"/>
              </w:rPr>
            </w:pPr>
          </w:p>
        </w:tc>
        <w:tc>
          <w:tcPr>
            <w:tcW w:w="1275" w:type="dxa"/>
          </w:tcPr>
          <w:p w:rsidR="00397038" w:rsidRDefault="00397038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To:</w:t>
            </w:r>
          </w:p>
          <w:p w:rsidR="00397038" w:rsidRDefault="00397038">
            <w:pPr>
              <w:rPr>
                <w:rFonts w:ascii="Arial" w:hAnsi="Arial"/>
                <w:sz w:val="22"/>
              </w:rPr>
            </w:pPr>
          </w:p>
        </w:tc>
        <w:tc>
          <w:tcPr>
            <w:tcW w:w="3376" w:type="dxa"/>
          </w:tcPr>
          <w:p w:rsidR="00397038" w:rsidRPr="005A0921" w:rsidRDefault="005A0921" w:rsidP="007756F9">
            <w:pPr>
              <w:rPr>
                <w:rFonts w:ascii="Arial" w:hAnsi="Arial"/>
                <w:szCs w:val="24"/>
              </w:rPr>
            </w:pPr>
            <w:r w:rsidRPr="005A0921">
              <w:rPr>
                <w:rFonts w:ascii="Arial" w:hAnsi="Arial"/>
                <w:szCs w:val="24"/>
              </w:rPr>
              <w:t>Head of Environment and Planning</w:t>
            </w:r>
          </w:p>
        </w:tc>
      </w:tr>
      <w:tr w:rsidR="00397038" w:rsidTr="009D45E5">
        <w:tc>
          <w:tcPr>
            <w:tcW w:w="1458" w:type="dxa"/>
          </w:tcPr>
          <w:p w:rsidR="00397038" w:rsidRDefault="00397038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Our Ref:</w:t>
            </w:r>
          </w:p>
        </w:tc>
        <w:tc>
          <w:tcPr>
            <w:tcW w:w="3922" w:type="dxa"/>
          </w:tcPr>
          <w:p w:rsidR="00397038" w:rsidRDefault="00913B1C" w:rsidP="005A0921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TH/DC/AC</w:t>
            </w:r>
            <w:r w:rsidR="00AD0BD4">
              <w:rPr>
                <w:rFonts w:ascii="Arial" w:hAnsi="Arial"/>
                <w:sz w:val="22"/>
              </w:rPr>
              <w:t>/P</w:t>
            </w:r>
            <w:r w:rsidR="001D5138">
              <w:rPr>
                <w:rFonts w:ascii="Arial" w:hAnsi="Arial"/>
                <w:sz w:val="22"/>
              </w:rPr>
              <w:t>/</w:t>
            </w:r>
            <w:r w:rsidR="00102292">
              <w:rPr>
                <w:rFonts w:ascii="Arial" w:hAnsi="Arial"/>
                <w:sz w:val="22"/>
              </w:rPr>
              <w:t>2018</w:t>
            </w:r>
            <w:r w:rsidR="005A0921">
              <w:rPr>
                <w:rFonts w:ascii="Arial" w:hAnsi="Arial"/>
                <w:sz w:val="22"/>
              </w:rPr>
              <w:t>/</w:t>
            </w:r>
            <w:r w:rsidR="00102292">
              <w:rPr>
                <w:rFonts w:ascii="Arial" w:hAnsi="Arial"/>
                <w:sz w:val="22"/>
              </w:rPr>
              <w:t>0</w:t>
            </w:r>
            <w:r w:rsidR="00A541BE">
              <w:rPr>
                <w:rFonts w:ascii="Arial" w:hAnsi="Arial"/>
                <w:sz w:val="22"/>
              </w:rPr>
              <w:t>806</w:t>
            </w:r>
          </w:p>
        </w:tc>
        <w:tc>
          <w:tcPr>
            <w:tcW w:w="1275" w:type="dxa"/>
          </w:tcPr>
          <w:p w:rsidR="00397038" w:rsidRDefault="00397038">
            <w:pPr>
              <w:rPr>
                <w:rFonts w:ascii="Arial" w:hAnsi="Arial"/>
                <w:b/>
                <w:sz w:val="22"/>
              </w:rPr>
            </w:pPr>
          </w:p>
          <w:p w:rsidR="00397038" w:rsidRDefault="00397038">
            <w:pPr>
              <w:rPr>
                <w:rFonts w:ascii="Arial" w:hAnsi="Arial"/>
                <w:sz w:val="22"/>
              </w:rPr>
            </w:pPr>
          </w:p>
        </w:tc>
        <w:tc>
          <w:tcPr>
            <w:tcW w:w="3376" w:type="dxa"/>
          </w:tcPr>
          <w:p w:rsidR="00397038" w:rsidRDefault="00397038">
            <w:pPr>
              <w:rPr>
                <w:rFonts w:ascii="Arial" w:hAnsi="Arial"/>
                <w:sz w:val="22"/>
              </w:rPr>
            </w:pPr>
          </w:p>
        </w:tc>
      </w:tr>
      <w:tr w:rsidR="00397038" w:rsidTr="009D45E5">
        <w:tc>
          <w:tcPr>
            <w:tcW w:w="1458" w:type="dxa"/>
          </w:tcPr>
          <w:p w:rsidR="00397038" w:rsidRDefault="00397038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Date:</w:t>
            </w:r>
          </w:p>
        </w:tc>
        <w:tc>
          <w:tcPr>
            <w:tcW w:w="3922" w:type="dxa"/>
          </w:tcPr>
          <w:p w:rsidR="00397038" w:rsidRPr="00237575" w:rsidRDefault="00A541BE" w:rsidP="00AE705E">
            <w:pPr>
              <w:rPr>
                <w:rFonts w:ascii="Arial" w:hAnsi="Arial"/>
                <w:sz w:val="22"/>
                <w:vertAlign w:val="superscript"/>
              </w:rPr>
            </w:pPr>
            <w:r>
              <w:rPr>
                <w:rFonts w:ascii="Arial" w:hAnsi="Arial"/>
                <w:sz w:val="22"/>
              </w:rPr>
              <w:t>27 September 2018</w:t>
            </w:r>
          </w:p>
        </w:tc>
        <w:tc>
          <w:tcPr>
            <w:tcW w:w="1275" w:type="dxa"/>
          </w:tcPr>
          <w:p w:rsidR="00397038" w:rsidRDefault="001D5138" w:rsidP="001D5138">
            <w:pPr>
              <w:rPr>
                <w:rFonts w:ascii="Arial" w:hAnsi="Arial"/>
                <w:sz w:val="22"/>
              </w:rPr>
            </w:pPr>
            <w:r w:rsidRPr="001D5138">
              <w:rPr>
                <w:rFonts w:ascii="Arial" w:hAnsi="Arial"/>
                <w:b/>
                <w:sz w:val="22"/>
              </w:rPr>
              <w:t>Your Ref</w:t>
            </w:r>
            <w:r>
              <w:rPr>
                <w:rFonts w:ascii="Arial" w:hAnsi="Arial"/>
                <w:sz w:val="22"/>
              </w:rPr>
              <w:t xml:space="preserve">: </w:t>
            </w:r>
          </w:p>
        </w:tc>
        <w:tc>
          <w:tcPr>
            <w:tcW w:w="3376" w:type="dxa"/>
          </w:tcPr>
          <w:p w:rsidR="00397038" w:rsidRPr="001D5138" w:rsidRDefault="00AD0BD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P/201</w:t>
            </w:r>
            <w:r w:rsidR="00102292">
              <w:rPr>
                <w:rFonts w:ascii="Arial" w:hAnsi="Arial" w:cs="Arial"/>
                <w:sz w:val="22"/>
              </w:rPr>
              <w:t>8/0</w:t>
            </w:r>
            <w:r w:rsidR="00A541BE">
              <w:rPr>
                <w:rFonts w:ascii="Arial" w:hAnsi="Arial" w:cs="Arial"/>
                <w:sz w:val="22"/>
              </w:rPr>
              <w:t>806</w:t>
            </w:r>
          </w:p>
        </w:tc>
      </w:tr>
    </w:tbl>
    <w:p w:rsidR="00397038" w:rsidRDefault="00397038">
      <w:pPr>
        <w:rPr>
          <w:rFonts w:ascii="CG Times" w:hAnsi="CG Times"/>
        </w:rPr>
      </w:pPr>
      <w:r>
        <w:rPr>
          <w:rFonts w:ascii="CG Times" w:hAnsi="CG Times"/>
          <w:sz w:val="22"/>
        </w:rPr>
        <w:t>_________________________________</w:t>
      </w:r>
      <w:r>
        <w:rPr>
          <w:rFonts w:ascii="CG Times" w:hAnsi="CG Times"/>
        </w:rPr>
        <w:t>__________________________________________________</w:t>
      </w:r>
    </w:p>
    <w:p w:rsidR="00397038" w:rsidRDefault="00397038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u w:val="single"/>
        </w:rPr>
      </w:pPr>
    </w:p>
    <w:p w:rsidR="00E5645D" w:rsidRDefault="002B699F" w:rsidP="00E5645D">
      <w:pPr>
        <w:tabs>
          <w:tab w:val="left" w:pos="720"/>
          <w:tab w:val="left" w:pos="1440"/>
          <w:tab w:val="left" w:pos="2160"/>
          <w:tab w:val="left" w:pos="6930"/>
        </w:tabs>
        <w:rPr>
          <w:rFonts w:ascii="Arial" w:hAnsi="Arial"/>
          <w:b/>
          <w:sz w:val="22"/>
          <w:u w:val="single"/>
        </w:rPr>
      </w:pPr>
      <w:r>
        <w:rPr>
          <w:rFonts w:ascii="Arial" w:hAnsi="Arial"/>
          <w:b/>
          <w:sz w:val="22"/>
          <w:u w:val="single"/>
        </w:rPr>
        <w:t>TOWN AND COU</w:t>
      </w:r>
      <w:r w:rsidR="00D15DD9">
        <w:rPr>
          <w:rFonts w:ascii="Arial" w:hAnsi="Arial"/>
          <w:b/>
          <w:sz w:val="22"/>
          <w:u w:val="single"/>
        </w:rPr>
        <w:t>N</w:t>
      </w:r>
      <w:r>
        <w:rPr>
          <w:rFonts w:ascii="Arial" w:hAnsi="Arial"/>
          <w:b/>
          <w:sz w:val="22"/>
          <w:u w:val="single"/>
        </w:rPr>
        <w:t>TRY PLANNING ACT 1990</w:t>
      </w:r>
    </w:p>
    <w:p w:rsidR="00420059" w:rsidRDefault="00420059" w:rsidP="00E5645D">
      <w:pPr>
        <w:tabs>
          <w:tab w:val="left" w:pos="720"/>
          <w:tab w:val="left" w:pos="1440"/>
          <w:tab w:val="left" w:pos="2160"/>
          <w:tab w:val="left" w:pos="6930"/>
        </w:tabs>
        <w:rPr>
          <w:rFonts w:ascii="Arial" w:hAnsi="Arial"/>
          <w:b/>
          <w:sz w:val="22"/>
          <w:u w:val="single"/>
        </w:rPr>
      </w:pPr>
      <w:r>
        <w:rPr>
          <w:rFonts w:ascii="Arial" w:hAnsi="Arial"/>
          <w:b/>
          <w:sz w:val="22"/>
          <w:u w:val="single"/>
        </w:rPr>
        <w:t>CONTROL OF ADVERTISEMENT REGULATIONS 1992</w:t>
      </w:r>
    </w:p>
    <w:p w:rsidR="002B699F" w:rsidRDefault="002B699F" w:rsidP="00E5645D">
      <w:pPr>
        <w:tabs>
          <w:tab w:val="right" w:pos="-2127"/>
          <w:tab w:val="right" w:pos="-1985"/>
          <w:tab w:val="left" w:pos="-1843"/>
          <w:tab w:val="left" w:pos="-1701"/>
        </w:tabs>
        <w:jc w:val="both"/>
        <w:rPr>
          <w:rFonts w:ascii="Arial" w:hAnsi="Arial"/>
          <w:b/>
          <w:szCs w:val="24"/>
          <w:u w:val="single"/>
        </w:rPr>
      </w:pPr>
    </w:p>
    <w:p w:rsidR="002B699F" w:rsidRDefault="002B699F" w:rsidP="00E5645D">
      <w:pPr>
        <w:tabs>
          <w:tab w:val="right" w:pos="-2127"/>
          <w:tab w:val="right" w:pos="-1985"/>
          <w:tab w:val="left" w:pos="-1843"/>
          <w:tab w:val="left" w:pos="-1701"/>
        </w:tabs>
        <w:jc w:val="both"/>
        <w:rPr>
          <w:rFonts w:ascii="Arial" w:hAnsi="Arial"/>
          <w:b/>
          <w:szCs w:val="24"/>
          <w:u w:val="single"/>
        </w:rPr>
      </w:pPr>
    </w:p>
    <w:p w:rsidR="00E5645D" w:rsidRPr="00E5645D" w:rsidRDefault="00E5645D" w:rsidP="00E5645D">
      <w:pPr>
        <w:tabs>
          <w:tab w:val="right" w:pos="-2127"/>
          <w:tab w:val="right" w:pos="-1985"/>
          <w:tab w:val="left" w:pos="-1843"/>
          <w:tab w:val="left" w:pos="-1701"/>
        </w:tabs>
        <w:jc w:val="both"/>
        <w:rPr>
          <w:rFonts w:ascii="Arial" w:hAnsi="Arial"/>
          <w:b/>
          <w:szCs w:val="24"/>
        </w:rPr>
      </w:pPr>
      <w:r w:rsidRPr="00E5645D">
        <w:rPr>
          <w:rFonts w:ascii="Arial" w:hAnsi="Arial"/>
          <w:b/>
          <w:szCs w:val="24"/>
          <w:u w:val="single"/>
        </w:rPr>
        <w:t>Location: O. S Grid Ref</w:t>
      </w:r>
      <w:r w:rsidRPr="00E5645D">
        <w:rPr>
          <w:rFonts w:ascii="Arial" w:hAnsi="Arial"/>
          <w:b/>
          <w:szCs w:val="24"/>
        </w:rPr>
        <w:t xml:space="preserve">: </w:t>
      </w:r>
      <w:r w:rsidR="00A541BE">
        <w:rPr>
          <w:rFonts w:ascii="Arial" w:hAnsi="Arial"/>
          <w:b/>
          <w:szCs w:val="24"/>
        </w:rPr>
        <w:t>296 432 Display of 3 internally illuminated fascia signs and 9 internally illuminated other signs at approved coffee shop with drive thru facility</w:t>
      </w:r>
    </w:p>
    <w:p w:rsidR="00E5645D" w:rsidRDefault="00E5645D" w:rsidP="00E5645D">
      <w:pPr>
        <w:tabs>
          <w:tab w:val="left" w:pos="720"/>
          <w:tab w:val="left" w:pos="1440"/>
          <w:tab w:val="left" w:pos="2160"/>
          <w:tab w:val="left" w:pos="6930"/>
        </w:tabs>
        <w:rPr>
          <w:rFonts w:ascii="Arial" w:hAnsi="Arial"/>
          <w:b/>
          <w:sz w:val="22"/>
        </w:rPr>
      </w:pPr>
      <w:r w:rsidRPr="00E5645D">
        <w:rPr>
          <w:rFonts w:ascii="Arial" w:hAnsi="Arial"/>
          <w:b/>
          <w:szCs w:val="24"/>
          <w:u w:val="single"/>
        </w:rPr>
        <w:t>Development</w:t>
      </w:r>
      <w:r w:rsidR="000B5B88">
        <w:rPr>
          <w:rFonts w:ascii="Arial" w:hAnsi="Arial"/>
          <w:b/>
          <w:szCs w:val="24"/>
        </w:rPr>
        <w:t xml:space="preserve">: </w:t>
      </w:r>
      <w:r w:rsidR="00A541BE">
        <w:rPr>
          <w:rFonts w:ascii="Arial" w:hAnsi="Arial"/>
          <w:b/>
          <w:szCs w:val="24"/>
        </w:rPr>
        <w:t>Ruabon Business Park, site adjacent to A483 Ruabon</w:t>
      </w:r>
    </w:p>
    <w:p w:rsidR="00E5645D" w:rsidRDefault="00217768" w:rsidP="00E5645D">
      <w:pPr>
        <w:tabs>
          <w:tab w:val="right" w:pos="-2127"/>
          <w:tab w:val="right" w:pos="-1985"/>
          <w:tab w:val="left" w:pos="-1843"/>
          <w:tab w:val="left" w:pos="-1701"/>
        </w:tabs>
        <w:jc w:val="both"/>
        <w:rPr>
          <w:rFonts w:ascii="Arial" w:hAnsi="Arial"/>
          <w:b/>
          <w:sz w:val="22"/>
          <w:u w:val="single"/>
        </w:rPr>
      </w:pPr>
      <w:r>
        <w:rPr>
          <w:rFonts w:ascii="Arial" w:hAnsi="Arial"/>
          <w:b/>
          <w:sz w:val="22"/>
          <w:u w:val="single"/>
        </w:rPr>
        <w:t xml:space="preserve"> </w:t>
      </w:r>
    </w:p>
    <w:p w:rsidR="00C96695" w:rsidRPr="00C96695" w:rsidRDefault="00C96695" w:rsidP="00C96695">
      <w:pPr>
        <w:tabs>
          <w:tab w:val="right" w:pos="-2127"/>
          <w:tab w:val="right" w:pos="-1985"/>
          <w:tab w:val="left" w:pos="-1843"/>
          <w:tab w:val="left" w:pos="-1701"/>
        </w:tabs>
        <w:jc w:val="both"/>
        <w:rPr>
          <w:rFonts w:ascii="Arial" w:hAnsi="Arial" w:cs="Arial"/>
        </w:rPr>
      </w:pPr>
      <w:r w:rsidRPr="00C96695">
        <w:rPr>
          <w:rFonts w:ascii="Arial" w:hAnsi="Arial" w:cs="Arial"/>
        </w:rPr>
        <w:t xml:space="preserve">I refer to your consultation dated </w:t>
      </w:r>
      <w:r w:rsidR="00A541BE">
        <w:rPr>
          <w:rFonts w:ascii="Arial" w:hAnsi="Arial" w:cs="Arial"/>
        </w:rPr>
        <w:t>26 September 2018</w:t>
      </w:r>
      <w:r w:rsidR="00007E05">
        <w:rPr>
          <w:rFonts w:ascii="Arial" w:hAnsi="Arial" w:cs="Arial"/>
        </w:rPr>
        <w:t xml:space="preserve"> </w:t>
      </w:r>
      <w:r w:rsidRPr="00C96695">
        <w:rPr>
          <w:rFonts w:ascii="Arial" w:hAnsi="Arial" w:cs="Arial"/>
        </w:rPr>
        <w:t>in respect of the above.</w:t>
      </w:r>
    </w:p>
    <w:p w:rsidR="00C96695" w:rsidRPr="00C96695" w:rsidRDefault="00C96695" w:rsidP="00C96695">
      <w:pPr>
        <w:tabs>
          <w:tab w:val="right" w:pos="-2127"/>
          <w:tab w:val="right" w:pos="-1985"/>
          <w:tab w:val="left" w:pos="-1843"/>
          <w:tab w:val="left" w:pos="-1701"/>
        </w:tabs>
        <w:jc w:val="both"/>
        <w:rPr>
          <w:rFonts w:ascii="Arial" w:hAnsi="Arial" w:cs="Arial"/>
        </w:rPr>
      </w:pPr>
    </w:p>
    <w:p w:rsidR="00C96695" w:rsidRPr="00C96695" w:rsidRDefault="00C96695" w:rsidP="00C46E5F">
      <w:pPr>
        <w:tabs>
          <w:tab w:val="right" w:pos="-2127"/>
          <w:tab w:val="right" w:pos="-1985"/>
          <w:tab w:val="left" w:pos="-1843"/>
          <w:tab w:val="left" w:pos="-1701"/>
        </w:tabs>
        <w:jc w:val="both"/>
        <w:rPr>
          <w:rFonts w:ascii="Arial" w:hAnsi="Arial" w:cs="Arial"/>
        </w:rPr>
      </w:pPr>
      <w:r w:rsidRPr="00C96695">
        <w:rPr>
          <w:rFonts w:ascii="Arial" w:hAnsi="Arial" w:cs="Arial"/>
        </w:rPr>
        <w:t>In pr</w:t>
      </w:r>
      <w:r w:rsidR="001E4239">
        <w:rPr>
          <w:rFonts w:ascii="Arial" w:hAnsi="Arial" w:cs="Arial"/>
        </w:rPr>
        <w:t xml:space="preserve">inciple I have no objections to </w:t>
      </w:r>
      <w:r w:rsidRPr="00C96695">
        <w:rPr>
          <w:rFonts w:ascii="Arial" w:hAnsi="Arial" w:cs="Arial"/>
        </w:rPr>
        <w:t xml:space="preserve">development proposals at this site and I would recommend any permission include the following condition:- </w:t>
      </w:r>
    </w:p>
    <w:p w:rsidR="00C96695" w:rsidRPr="00C96695" w:rsidRDefault="00C96695" w:rsidP="00C96695">
      <w:pPr>
        <w:tabs>
          <w:tab w:val="right" w:pos="-2127"/>
          <w:tab w:val="right" w:pos="-1985"/>
          <w:tab w:val="left" w:pos="-1843"/>
          <w:tab w:val="left" w:pos="-1701"/>
        </w:tabs>
        <w:jc w:val="both"/>
        <w:rPr>
          <w:rFonts w:ascii="Arial" w:hAnsi="Arial" w:cs="Arial"/>
        </w:rPr>
      </w:pPr>
    </w:p>
    <w:p w:rsidR="00C96695" w:rsidRPr="00C96695" w:rsidRDefault="00C96695" w:rsidP="00C96695">
      <w:pPr>
        <w:pStyle w:val="Heading1"/>
        <w:rPr>
          <w:rFonts w:ascii="Arial" w:hAnsi="Arial" w:cs="Arial"/>
        </w:rPr>
      </w:pPr>
      <w:r w:rsidRPr="00C96695">
        <w:rPr>
          <w:rFonts w:ascii="Arial" w:hAnsi="Arial" w:cs="Arial"/>
        </w:rPr>
        <w:t>CONDITION</w:t>
      </w:r>
    </w:p>
    <w:p w:rsidR="00C96695" w:rsidRPr="00C96695" w:rsidRDefault="00C96695" w:rsidP="00C96695">
      <w:pPr>
        <w:tabs>
          <w:tab w:val="right" w:pos="-2127"/>
          <w:tab w:val="right" w:pos="-1985"/>
          <w:tab w:val="left" w:pos="-1843"/>
          <w:tab w:val="left" w:pos="-1701"/>
        </w:tabs>
        <w:jc w:val="both"/>
        <w:rPr>
          <w:rFonts w:ascii="Arial" w:hAnsi="Arial" w:cs="Arial"/>
          <w:b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8766"/>
      </w:tblGrid>
      <w:tr w:rsidR="00C96695" w:rsidRPr="00C96695" w:rsidTr="00C96695">
        <w:tc>
          <w:tcPr>
            <w:tcW w:w="534" w:type="dxa"/>
            <w:hideMark/>
          </w:tcPr>
          <w:p w:rsidR="00670A74" w:rsidRDefault="00C96695">
            <w:pPr>
              <w:tabs>
                <w:tab w:val="right" w:pos="-2127"/>
                <w:tab w:val="right" w:pos="-1985"/>
                <w:tab w:val="left" w:pos="-1843"/>
                <w:tab w:val="left" w:pos="-1701"/>
              </w:tabs>
              <w:jc w:val="both"/>
              <w:rPr>
                <w:rFonts w:ascii="Arial" w:hAnsi="Arial" w:cs="Arial"/>
              </w:rPr>
            </w:pPr>
            <w:r w:rsidRPr="00C96695">
              <w:rPr>
                <w:rFonts w:ascii="Arial" w:hAnsi="Arial" w:cs="Arial"/>
              </w:rPr>
              <w:t>1.</w:t>
            </w:r>
          </w:p>
          <w:p w:rsidR="00C96695" w:rsidRPr="00670A74" w:rsidRDefault="00C96695" w:rsidP="00670A74">
            <w:pPr>
              <w:rPr>
                <w:rFonts w:ascii="Arial" w:hAnsi="Arial" w:cs="Arial"/>
              </w:rPr>
            </w:pPr>
          </w:p>
        </w:tc>
        <w:tc>
          <w:tcPr>
            <w:tcW w:w="8766" w:type="dxa"/>
            <w:hideMark/>
          </w:tcPr>
          <w:p w:rsidR="00670A74" w:rsidRPr="00C96695" w:rsidRDefault="00C96695" w:rsidP="00316384">
            <w:pPr>
              <w:tabs>
                <w:tab w:val="right" w:pos="-2127"/>
                <w:tab w:val="right" w:pos="-1985"/>
                <w:tab w:val="left" w:pos="-1843"/>
                <w:tab w:val="left" w:pos="-1701"/>
              </w:tabs>
              <w:jc w:val="both"/>
              <w:rPr>
                <w:rFonts w:ascii="Arial" w:hAnsi="Arial" w:cs="Arial"/>
              </w:rPr>
            </w:pPr>
            <w:r w:rsidRPr="00C96695">
              <w:rPr>
                <w:rFonts w:ascii="Arial" w:hAnsi="Arial" w:cs="Arial"/>
              </w:rPr>
              <w:t xml:space="preserve">The proposed </w:t>
            </w:r>
            <w:r w:rsidR="00316384">
              <w:rPr>
                <w:rFonts w:ascii="Arial" w:hAnsi="Arial" w:cs="Arial"/>
              </w:rPr>
              <w:t>lighting scheme</w:t>
            </w:r>
            <w:r w:rsidRPr="00C96695">
              <w:rPr>
                <w:rFonts w:ascii="Arial" w:hAnsi="Arial" w:cs="Arial"/>
              </w:rPr>
              <w:t xml:space="preserve"> shall not be illuminated in such a manner that they present any disabling glare or dazzle to the traffic using the adjacent highway.</w:t>
            </w:r>
          </w:p>
        </w:tc>
      </w:tr>
      <w:tr w:rsidR="00C96695" w:rsidRPr="00C96695" w:rsidTr="00C96695">
        <w:trPr>
          <w:trHeight w:val="100"/>
        </w:trPr>
        <w:tc>
          <w:tcPr>
            <w:tcW w:w="534" w:type="dxa"/>
          </w:tcPr>
          <w:p w:rsidR="00C96695" w:rsidRPr="00C96695" w:rsidRDefault="00C96695">
            <w:pPr>
              <w:tabs>
                <w:tab w:val="right" w:pos="-2127"/>
                <w:tab w:val="right" w:pos="-1985"/>
                <w:tab w:val="left" w:pos="-1843"/>
                <w:tab w:val="left" w:pos="-1701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8766" w:type="dxa"/>
          </w:tcPr>
          <w:p w:rsidR="00C96695" w:rsidRPr="00C96695" w:rsidRDefault="00C96695">
            <w:pPr>
              <w:tabs>
                <w:tab w:val="right" w:pos="-2127"/>
                <w:tab w:val="right" w:pos="-1985"/>
                <w:tab w:val="left" w:pos="-1843"/>
                <w:tab w:val="left" w:pos="-1701"/>
              </w:tabs>
              <w:jc w:val="both"/>
              <w:rPr>
                <w:rFonts w:ascii="Arial" w:hAnsi="Arial" w:cs="Arial"/>
              </w:rPr>
            </w:pPr>
          </w:p>
        </w:tc>
      </w:tr>
    </w:tbl>
    <w:p w:rsidR="00C96695" w:rsidRPr="00C96695" w:rsidRDefault="00C96695" w:rsidP="00C96695">
      <w:pPr>
        <w:pStyle w:val="Heading1"/>
        <w:rPr>
          <w:rFonts w:ascii="Arial" w:hAnsi="Arial" w:cs="Arial"/>
        </w:rPr>
      </w:pPr>
      <w:r w:rsidRPr="00C96695">
        <w:rPr>
          <w:rFonts w:ascii="Arial" w:hAnsi="Arial" w:cs="Arial"/>
        </w:rPr>
        <w:t>REASON</w:t>
      </w:r>
    </w:p>
    <w:p w:rsidR="00C96695" w:rsidRPr="00C96695" w:rsidRDefault="00C96695" w:rsidP="00C96695">
      <w:pPr>
        <w:tabs>
          <w:tab w:val="right" w:pos="-2127"/>
          <w:tab w:val="right" w:pos="-1985"/>
          <w:tab w:val="left" w:pos="-1843"/>
          <w:tab w:val="left" w:pos="-1701"/>
        </w:tabs>
        <w:jc w:val="both"/>
        <w:rPr>
          <w:rFonts w:ascii="Arial" w:hAnsi="Arial" w:cs="Arial"/>
          <w:b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8766"/>
      </w:tblGrid>
      <w:tr w:rsidR="00C96695" w:rsidRPr="00C96695" w:rsidTr="00C96695">
        <w:tc>
          <w:tcPr>
            <w:tcW w:w="534" w:type="dxa"/>
            <w:hideMark/>
          </w:tcPr>
          <w:p w:rsidR="00670A74" w:rsidRDefault="00C96695">
            <w:pPr>
              <w:tabs>
                <w:tab w:val="right" w:pos="-2127"/>
                <w:tab w:val="right" w:pos="-1985"/>
                <w:tab w:val="left" w:pos="-1843"/>
                <w:tab w:val="left" w:pos="-1701"/>
              </w:tabs>
              <w:jc w:val="both"/>
              <w:rPr>
                <w:rFonts w:ascii="Arial" w:hAnsi="Arial" w:cs="Arial"/>
              </w:rPr>
            </w:pPr>
            <w:r w:rsidRPr="00C96695">
              <w:rPr>
                <w:rFonts w:ascii="Arial" w:hAnsi="Arial" w:cs="Arial"/>
              </w:rPr>
              <w:t>1.</w:t>
            </w:r>
          </w:p>
          <w:p w:rsidR="00C96695" w:rsidRPr="00670A74" w:rsidRDefault="00C96695" w:rsidP="00670A74">
            <w:pPr>
              <w:rPr>
                <w:rFonts w:ascii="Arial" w:hAnsi="Arial" w:cs="Arial"/>
              </w:rPr>
            </w:pPr>
          </w:p>
        </w:tc>
        <w:tc>
          <w:tcPr>
            <w:tcW w:w="8766" w:type="dxa"/>
            <w:hideMark/>
          </w:tcPr>
          <w:p w:rsidR="00C96695" w:rsidRDefault="00C96695">
            <w:pPr>
              <w:tabs>
                <w:tab w:val="right" w:pos="-2127"/>
                <w:tab w:val="right" w:pos="-1985"/>
                <w:tab w:val="left" w:pos="-1843"/>
                <w:tab w:val="left" w:pos="-1701"/>
              </w:tabs>
              <w:jc w:val="both"/>
              <w:rPr>
                <w:rFonts w:ascii="Arial" w:hAnsi="Arial" w:cs="Arial"/>
              </w:rPr>
            </w:pPr>
            <w:r w:rsidRPr="00C96695">
              <w:rPr>
                <w:rFonts w:ascii="Arial" w:hAnsi="Arial" w:cs="Arial"/>
              </w:rPr>
              <w:t>To prevent glare or dazzle in the interest of traffic safety.</w:t>
            </w:r>
          </w:p>
          <w:p w:rsidR="00670A74" w:rsidRPr="00C96695" w:rsidRDefault="00670A74">
            <w:pPr>
              <w:tabs>
                <w:tab w:val="right" w:pos="-2127"/>
                <w:tab w:val="right" w:pos="-1985"/>
                <w:tab w:val="left" w:pos="-1843"/>
                <w:tab w:val="left" w:pos="-1701"/>
              </w:tabs>
              <w:jc w:val="both"/>
              <w:rPr>
                <w:rFonts w:ascii="Arial" w:hAnsi="Arial" w:cs="Arial"/>
              </w:rPr>
            </w:pPr>
          </w:p>
        </w:tc>
      </w:tr>
      <w:tr w:rsidR="00C96695" w:rsidRPr="00C96695" w:rsidTr="00C96695">
        <w:tc>
          <w:tcPr>
            <w:tcW w:w="534" w:type="dxa"/>
          </w:tcPr>
          <w:p w:rsidR="00C96695" w:rsidRPr="00C96695" w:rsidRDefault="00C96695">
            <w:pPr>
              <w:tabs>
                <w:tab w:val="right" w:pos="-2127"/>
                <w:tab w:val="right" w:pos="-1985"/>
                <w:tab w:val="left" w:pos="-1843"/>
                <w:tab w:val="left" w:pos="-1701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8766" w:type="dxa"/>
          </w:tcPr>
          <w:p w:rsidR="00C96695" w:rsidRPr="00C96695" w:rsidRDefault="00C96695">
            <w:pPr>
              <w:tabs>
                <w:tab w:val="right" w:pos="-2127"/>
                <w:tab w:val="right" w:pos="-1985"/>
                <w:tab w:val="left" w:pos="-1843"/>
                <w:tab w:val="left" w:pos="-1701"/>
              </w:tabs>
              <w:jc w:val="both"/>
              <w:rPr>
                <w:rFonts w:ascii="Arial" w:hAnsi="Arial" w:cs="Arial"/>
              </w:rPr>
            </w:pPr>
          </w:p>
        </w:tc>
      </w:tr>
    </w:tbl>
    <w:p w:rsidR="00C96695" w:rsidRPr="00C96695" w:rsidRDefault="00C96695" w:rsidP="00C96695">
      <w:pPr>
        <w:pStyle w:val="Heading1"/>
        <w:rPr>
          <w:rFonts w:ascii="Arial" w:hAnsi="Arial" w:cs="Arial"/>
        </w:rPr>
      </w:pPr>
      <w:r w:rsidRPr="00C96695">
        <w:rPr>
          <w:rFonts w:ascii="Arial" w:hAnsi="Arial" w:cs="Arial"/>
        </w:rPr>
        <w:t>Supplementary Notes</w:t>
      </w:r>
    </w:p>
    <w:p w:rsidR="007E6E37" w:rsidRDefault="007E6E37" w:rsidP="00C96695">
      <w:pPr>
        <w:tabs>
          <w:tab w:val="right" w:pos="-2127"/>
          <w:tab w:val="right" w:pos="-1985"/>
          <w:tab w:val="left" w:pos="-1843"/>
          <w:tab w:val="left" w:pos="-1701"/>
        </w:tabs>
        <w:jc w:val="both"/>
        <w:rPr>
          <w:rFonts w:ascii="Arial" w:hAnsi="Arial" w:cs="Arial"/>
        </w:rPr>
      </w:pPr>
    </w:p>
    <w:p w:rsidR="00C96695" w:rsidRPr="00C96695" w:rsidRDefault="00C96695" w:rsidP="00C96695">
      <w:pPr>
        <w:tabs>
          <w:tab w:val="right" w:pos="-2127"/>
          <w:tab w:val="right" w:pos="-1985"/>
          <w:tab w:val="left" w:pos="-1843"/>
          <w:tab w:val="left" w:pos="-1701"/>
        </w:tabs>
        <w:jc w:val="both"/>
        <w:rPr>
          <w:rFonts w:ascii="Arial" w:hAnsi="Arial" w:cs="Arial"/>
        </w:rPr>
      </w:pPr>
      <w:r w:rsidRPr="00C96695">
        <w:rPr>
          <w:rFonts w:ascii="Arial" w:hAnsi="Arial" w:cs="Arial"/>
        </w:rPr>
        <w:t>The applicant’s attention should be drawn to item nos. 1, 3, 4 &amp; 5 of the supplementary notes.</w:t>
      </w:r>
    </w:p>
    <w:p w:rsidR="00E5645D" w:rsidRPr="00C96695" w:rsidRDefault="00E5645D" w:rsidP="00E5645D">
      <w:pPr>
        <w:rPr>
          <w:rFonts w:ascii="Arial" w:hAnsi="Arial"/>
          <w:i/>
          <w:sz w:val="22"/>
        </w:rPr>
      </w:pPr>
    </w:p>
    <w:p w:rsidR="00E5645D" w:rsidRPr="00C96695" w:rsidRDefault="00E5645D" w:rsidP="00E5645D">
      <w:pPr>
        <w:rPr>
          <w:rFonts w:ascii="Arial" w:hAnsi="Arial"/>
          <w:sz w:val="22"/>
        </w:rPr>
      </w:pPr>
    </w:p>
    <w:p w:rsidR="00932191" w:rsidRDefault="005B341A" w:rsidP="00E5645D">
      <w:pPr>
        <w:rPr>
          <w:rFonts w:ascii="Arial" w:hAnsi="Arial"/>
          <w:szCs w:val="24"/>
        </w:rPr>
      </w:pPr>
      <w:r>
        <w:rPr>
          <w:rFonts w:ascii="Arial" w:hAnsi="Arial"/>
          <w:noProof/>
          <w:szCs w:val="24"/>
          <w:lang w:val="en-GB"/>
        </w:rPr>
        <w:drawing>
          <wp:inline distT="0" distB="0" distL="0" distR="0">
            <wp:extent cx="1495296" cy="47983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te Signature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3256" cy="482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2191" w:rsidRDefault="00932191" w:rsidP="00E5645D">
      <w:pPr>
        <w:rPr>
          <w:rFonts w:ascii="Arial" w:hAnsi="Arial"/>
          <w:szCs w:val="24"/>
        </w:rPr>
      </w:pPr>
    </w:p>
    <w:p w:rsidR="00E5645D" w:rsidRPr="00C96695" w:rsidRDefault="00E5645D" w:rsidP="00E5645D">
      <w:pPr>
        <w:rPr>
          <w:rFonts w:ascii="Arial" w:hAnsi="Arial"/>
          <w:szCs w:val="24"/>
        </w:rPr>
      </w:pPr>
      <w:r w:rsidRPr="00C96695">
        <w:rPr>
          <w:rFonts w:ascii="Arial" w:hAnsi="Arial"/>
          <w:szCs w:val="24"/>
        </w:rPr>
        <w:t>Service Manager Environment</w:t>
      </w:r>
      <w:bookmarkStart w:id="0" w:name="_GoBack"/>
      <w:bookmarkEnd w:id="0"/>
    </w:p>
    <w:p w:rsidR="00FC38E7" w:rsidRDefault="00FC38E7" w:rsidP="00DB473B">
      <w:pPr>
        <w:rPr>
          <w:rFonts w:ascii="Arial" w:hAnsi="Arial"/>
          <w:sz w:val="22"/>
        </w:rPr>
      </w:pPr>
    </w:p>
    <w:sectPr w:rsidR="00FC38E7" w:rsidSect="00932191">
      <w:headerReference w:type="default" r:id="rId12"/>
      <w:pgSz w:w="11909" w:h="16834" w:code="9"/>
      <w:pgMar w:top="720" w:right="1077" w:bottom="0" w:left="107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0E2C" w:rsidRDefault="00250E2C">
      <w:r>
        <w:separator/>
      </w:r>
    </w:p>
  </w:endnote>
  <w:endnote w:type="continuationSeparator" w:id="0">
    <w:p w:rsidR="00250E2C" w:rsidRDefault="00250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0E2C" w:rsidRDefault="00250E2C">
      <w:r>
        <w:separator/>
      </w:r>
    </w:p>
  </w:footnote>
  <w:footnote w:type="continuationSeparator" w:id="0">
    <w:p w:rsidR="00250E2C" w:rsidRDefault="00250E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48A9" w:rsidRPr="00804608" w:rsidRDefault="003D48A9" w:rsidP="003D48A9">
    <w:pPr>
      <w:pStyle w:val="Header"/>
      <w:jc w:val="center"/>
      <w:rPr>
        <w:color w:val="D9D9D9"/>
        <w:sz w:val="72"/>
        <w:szCs w:val="7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701842"/>
    <w:multiLevelType w:val="hybridMultilevel"/>
    <w:tmpl w:val="90AA6C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2E2"/>
    <w:rsid w:val="00000539"/>
    <w:rsid w:val="000021C7"/>
    <w:rsid w:val="0000264B"/>
    <w:rsid w:val="00007E05"/>
    <w:rsid w:val="00021753"/>
    <w:rsid w:val="00027689"/>
    <w:rsid w:val="000322E5"/>
    <w:rsid w:val="000325E5"/>
    <w:rsid w:val="00036B7E"/>
    <w:rsid w:val="0004378D"/>
    <w:rsid w:val="00044D98"/>
    <w:rsid w:val="00045CB4"/>
    <w:rsid w:val="00052C40"/>
    <w:rsid w:val="00063184"/>
    <w:rsid w:val="00073468"/>
    <w:rsid w:val="00076155"/>
    <w:rsid w:val="00095282"/>
    <w:rsid w:val="000A5C94"/>
    <w:rsid w:val="000B5B88"/>
    <w:rsid w:val="000C5723"/>
    <w:rsid w:val="000D0EDD"/>
    <w:rsid w:val="000E1464"/>
    <w:rsid w:val="000E5505"/>
    <w:rsid w:val="000F2901"/>
    <w:rsid w:val="000F4EAD"/>
    <w:rsid w:val="000F5C93"/>
    <w:rsid w:val="00102292"/>
    <w:rsid w:val="001075C1"/>
    <w:rsid w:val="0011598A"/>
    <w:rsid w:val="001235B4"/>
    <w:rsid w:val="00123C11"/>
    <w:rsid w:val="00140A02"/>
    <w:rsid w:val="00142F27"/>
    <w:rsid w:val="00143041"/>
    <w:rsid w:val="00153256"/>
    <w:rsid w:val="00153B37"/>
    <w:rsid w:val="00167080"/>
    <w:rsid w:val="00170261"/>
    <w:rsid w:val="0017071B"/>
    <w:rsid w:val="001763DC"/>
    <w:rsid w:val="00181BCF"/>
    <w:rsid w:val="0018316C"/>
    <w:rsid w:val="001859EE"/>
    <w:rsid w:val="00187DF2"/>
    <w:rsid w:val="001921EB"/>
    <w:rsid w:val="00192E15"/>
    <w:rsid w:val="00193CF2"/>
    <w:rsid w:val="00194983"/>
    <w:rsid w:val="00194C9A"/>
    <w:rsid w:val="001A3308"/>
    <w:rsid w:val="001B20E4"/>
    <w:rsid w:val="001B413C"/>
    <w:rsid w:val="001B5874"/>
    <w:rsid w:val="001C0A4F"/>
    <w:rsid w:val="001D11BE"/>
    <w:rsid w:val="001D4B31"/>
    <w:rsid w:val="001D5138"/>
    <w:rsid w:val="001E0B0F"/>
    <w:rsid w:val="001E1A71"/>
    <w:rsid w:val="001E315E"/>
    <w:rsid w:val="001E4239"/>
    <w:rsid w:val="001E5BAF"/>
    <w:rsid w:val="00202443"/>
    <w:rsid w:val="00213055"/>
    <w:rsid w:val="00217768"/>
    <w:rsid w:val="00224AFA"/>
    <w:rsid w:val="00226FF5"/>
    <w:rsid w:val="00230C6C"/>
    <w:rsid w:val="00231857"/>
    <w:rsid w:val="00235501"/>
    <w:rsid w:val="00237575"/>
    <w:rsid w:val="00250E2C"/>
    <w:rsid w:val="00252E8E"/>
    <w:rsid w:val="0026192C"/>
    <w:rsid w:val="00291C80"/>
    <w:rsid w:val="00292FED"/>
    <w:rsid w:val="002A205D"/>
    <w:rsid w:val="002A4DA4"/>
    <w:rsid w:val="002A55F0"/>
    <w:rsid w:val="002B21EE"/>
    <w:rsid w:val="002B699F"/>
    <w:rsid w:val="002C159B"/>
    <w:rsid w:val="002E61DF"/>
    <w:rsid w:val="002F5A1C"/>
    <w:rsid w:val="002F5B16"/>
    <w:rsid w:val="00301969"/>
    <w:rsid w:val="0030254F"/>
    <w:rsid w:val="00302DA1"/>
    <w:rsid w:val="00304026"/>
    <w:rsid w:val="003117B4"/>
    <w:rsid w:val="0031355D"/>
    <w:rsid w:val="00316384"/>
    <w:rsid w:val="00320D79"/>
    <w:rsid w:val="003239B9"/>
    <w:rsid w:val="003363F9"/>
    <w:rsid w:val="00337D44"/>
    <w:rsid w:val="003459C2"/>
    <w:rsid w:val="00353474"/>
    <w:rsid w:val="00382F44"/>
    <w:rsid w:val="00397038"/>
    <w:rsid w:val="003A44EA"/>
    <w:rsid w:val="003C640F"/>
    <w:rsid w:val="003D1BC3"/>
    <w:rsid w:val="003D2C40"/>
    <w:rsid w:val="003D48A9"/>
    <w:rsid w:val="003E0179"/>
    <w:rsid w:val="003F384C"/>
    <w:rsid w:val="0041178B"/>
    <w:rsid w:val="00411FCD"/>
    <w:rsid w:val="00420059"/>
    <w:rsid w:val="00425339"/>
    <w:rsid w:val="00426FF5"/>
    <w:rsid w:val="00433880"/>
    <w:rsid w:val="004602FD"/>
    <w:rsid w:val="00460D49"/>
    <w:rsid w:val="00472EBC"/>
    <w:rsid w:val="00474A17"/>
    <w:rsid w:val="004812A7"/>
    <w:rsid w:val="004871F3"/>
    <w:rsid w:val="00490EC3"/>
    <w:rsid w:val="00496B29"/>
    <w:rsid w:val="004A17C2"/>
    <w:rsid w:val="004B6B33"/>
    <w:rsid w:val="004C217B"/>
    <w:rsid w:val="004C2E51"/>
    <w:rsid w:val="004C3E57"/>
    <w:rsid w:val="004D2FFE"/>
    <w:rsid w:val="004D5FF0"/>
    <w:rsid w:val="004E208D"/>
    <w:rsid w:val="004E2766"/>
    <w:rsid w:val="004E62E4"/>
    <w:rsid w:val="004E7AFE"/>
    <w:rsid w:val="004F2993"/>
    <w:rsid w:val="0050130C"/>
    <w:rsid w:val="00501898"/>
    <w:rsid w:val="00503E3A"/>
    <w:rsid w:val="00514E2B"/>
    <w:rsid w:val="00515949"/>
    <w:rsid w:val="00522676"/>
    <w:rsid w:val="005279B6"/>
    <w:rsid w:val="005456F5"/>
    <w:rsid w:val="00546CAD"/>
    <w:rsid w:val="00551DFD"/>
    <w:rsid w:val="00553073"/>
    <w:rsid w:val="00557DE2"/>
    <w:rsid w:val="00564B62"/>
    <w:rsid w:val="005704B8"/>
    <w:rsid w:val="0057311A"/>
    <w:rsid w:val="00573F46"/>
    <w:rsid w:val="00575936"/>
    <w:rsid w:val="005777CA"/>
    <w:rsid w:val="005833AF"/>
    <w:rsid w:val="005A0921"/>
    <w:rsid w:val="005A0E55"/>
    <w:rsid w:val="005A4C45"/>
    <w:rsid w:val="005B22A1"/>
    <w:rsid w:val="005B341A"/>
    <w:rsid w:val="005C1831"/>
    <w:rsid w:val="005C7347"/>
    <w:rsid w:val="005C7DA8"/>
    <w:rsid w:val="005C7F74"/>
    <w:rsid w:val="005D2960"/>
    <w:rsid w:val="005D3ECA"/>
    <w:rsid w:val="005E1AC8"/>
    <w:rsid w:val="005F1650"/>
    <w:rsid w:val="005F330A"/>
    <w:rsid w:val="005F45F7"/>
    <w:rsid w:val="005F7577"/>
    <w:rsid w:val="0060041F"/>
    <w:rsid w:val="0060051E"/>
    <w:rsid w:val="006157F2"/>
    <w:rsid w:val="00621F65"/>
    <w:rsid w:val="006369B6"/>
    <w:rsid w:val="00642507"/>
    <w:rsid w:val="00644005"/>
    <w:rsid w:val="00644CAC"/>
    <w:rsid w:val="0064636D"/>
    <w:rsid w:val="00647BD2"/>
    <w:rsid w:val="0066040B"/>
    <w:rsid w:val="006667ED"/>
    <w:rsid w:val="00670A74"/>
    <w:rsid w:val="00691D38"/>
    <w:rsid w:val="00697A63"/>
    <w:rsid w:val="006A1461"/>
    <w:rsid w:val="006A4F9A"/>
    <w:rsid w:val="006B08ED"/>
    <w:rsid w:val="006B3B69"/>
    <w:rsid w:val="006B66B6"/>
    <w:rsid w:val="006B7323"/>
    <w:rsid w:val="006C26AE"/>
    <w:rsid w:val="006D272D"/>
    <w:rsid w:val="006E2516"/>
    <w:rsid w:val="006E2614"/>
    <w:rsid w:val="006E4865"/>
    <w:rsid w:val="006F00B8"/>
    <w:rsid w:val="006F4543"/>
    <w:rsid w:val="007056D7"/>
    <w:rsid w:val="00717F42"/>
    <w:rsid w:val="007273DE"/>
    <w:rsid w:val="007276DB"/>
    <w:rsid w:val="00733E31"/>
    <w:rsid w:val="00735104"/>
    <w:rsid w:val="00742A80"/>
    <w:rsid w:val="00746406"/>
    <w:rsid w:val="00773F21"/>
    <w:rsid w:val="007756F9"/>
    <w:rsid w:val="00780351"/>
    <w:rsid w:val="00783BAB"/>
    <w:rsid w:val="0078640A"/>
    <w:rsid w:val="00793E5D"/>
    <w:rsid w:val="007A4EFF"/>
    <w:rsid w:val="007A69DD"/>
    <w:rsid w:val="007B2463"/>
    <w:rsid w:val="007B2F75"/>
    <w:rsid w:val="007B3D5E"/>
    <w:rsid w:val="007B3EED"/>
    <w:rsid w:val="007B5A0D"/>
    <w:rsid w:val="007C1311"/>
    <w:rsid w:val="007C58BE"/>
    <w:rsid w:val="007E1C83"/>
    <w:rsid w:val="007E47E3"/>
    <w:rsid w:val="007E6009"/>
    <w:rsid w:val="007E6204"/>
    <w:rsid w:val="007E6E37"/>
    <w:rsid w:val="007F07F8"/>
    <w:rsid w:val="00803670"/>
    <w:rsid w:val="00804608"/>
    <w:rsid w:val="00805A42"/>
    <w:rsid w:val="00810015"/>
    <w:rsid w:val="00812009"/>
    <w:rsid w:val="0081593B"/>
    <w:rsid w:val="00827925"/>
    <w:rsid w:val="00827E1E"/>
    <w:rsid w:val="00830F91"/>
    <w:rsid w:val="00847D8A"/>
    <w:rsid w:val="00847E80"/>
    <w:rsid w:val="00861777"/>
    <w:rsid w:val="00863704"/>
    <w:rsid w:val="008727EF"/>
    <w:rsid w:val="008772E9"/>
    <w:rsid w:val="00885668"/>
    <w:rsid w:val="008869E2"/>
    <w:rsid w:val="00892434"/>
    <w:rsid w:val="00893CE6"/>
    <w:rsid w:val="00895D11"/>
    <w:rsid w:val="008A655B"/>
    <w:rsid w:val="008C10B4"/>
    <w:rsid w:val="008C4617"/>
    <w:rsid w:val="008C5A5D"/>
    <w:rsid w:val="008D0322"/>
    <w:rsid w:val="008D11A5"/>
    <w:rsid w:val="008D2AAA"/>
    <w:rsid w:val="008D51F3"/>
    <w:rsid w:val="008D7E5F"/>
    <w:rsid w:val="008E5EAE"/>
    <w:rsid w:val="008E620E"/>
    <w:rsid w:val="008F2E9D"/>
    <w:rsid w:val="008F395B"/>
    <w:rsid w:val="008F4989"/>
    <w:rsid w:val="008F5593"/>
    <w:rsid w:val="00913B1C"/>
    <w:rsid w:val="00916ED9"/>
    <w:rsid w:val="00927498"/>
    <w:rsid w:val="00932191"/>
    <w:rsid w:val="00933B7C"/>
    <w:rsid w:val="00933E43"/>
    <w:rsid w:val="0094475A"/>
    <w:rsid w:val="00954B71"/>
    <w:rsid w:val="00955885"/>
    <w:rsid w:val="00957D2C"/>
    <w:rsid w:val="00962574"/>
    <w:rsid w:val="00962AD1"/>
    <w:rsid w:val="00963198"/>
    <w:rsid w:val="009642D4"/>
    <w:rsid w:val="00984B7F"/>
    <w:rsid w:val="009A4B0E"/>
    <w:rsid w:val="009A7DEE"/>
    <w:rsid w:val="009B4102"/>
    <w:rsid w:val="009B75F9"/>
    <w:rsid w:val="009C12EF"/>
    <w:rsid w:val="009D11FD"/>
    <w:rsid w:val="009D45E5"/>
    <w:rsid w:val="009D56E2"/>
    <w:rsid w:val="009E4C45"/>
    <w:rsid w:val="009F3467"/>
    <w:rsid w:val="009F71EA"/>
    <w:rsid w:val="009F7EB1"/>
    <w:rsid w:val="00A02700"/>
    <w:rsid w:val="00A14C05"/>
    <w:rsid w:val="00A16D44"/>
    <w:rsid w:val="00A22AC1"/>
    <w:rsid w:val="00A30086"/>
    <w:rsid w:val="00A320B8"/>
    <w:rsid w:val="00A32159"/>
    <w:rsid w:val="00A360E3"/>
    <w:rsid w:val="00A541BE"/>
    <w:rsid w:val="00A62C73"/>
    <w:rsid w:val="00A67D04"/>
    <w:rsid w:val="00A76040"/>
    <w:rsid w:val="00A812ED"/>
    <w:rsid w:val="00A81CD2"/>
    <w:rsid w:val="00A84916"/>
    <w:rsid w:val="00A84FAC"/>
    <w:rsid w:val="00A8665B"/>
    <w:rsid w:val="00A914A2"/>
    <w:rsid w:val="00A95F4D"/>
    <w:rsid w:val="00AA34D7"/>
    <w:rsid w:val="00AA539A"/>
    <w:rsid w:val="00AB29D7"/>
    <w:rsid w:val="00AB3CDD"/>
    <w:rsid w:val="00AB4FEB"/>
    <w:rsid w:val="00AC32DE"/>
    <w:rsid w:val="00AC48DA"/>
    <w:rsid w:val="00AD0BD4"/>
    <w:rsid w:val="00AE475B"/>
    <w:rsid w:val="00AE705E"/>
    <w:rsid w:val="00AF0049"/>
    <w:rsid w:val="00AF3580"/>
    <w:rsid w:val="00B215F7"/>
    <w:rsid w:val="00B23C41"/>
    <w:rsid w:val="00B352F6"/>
    <w:rsid w:val="00B51C3B"/>
    <w:rsid w:val="00B543A7"/>
    <w:rsid w:val="00B72FBC"/>
    <w:rsid w:val="00B76A18"/>
    <w:rsid w:val="00B87697"/>
    <w:rsid w:val="00B92FDF"/>
    <w:rsid w:val="00B95391"/>
    <w:rsid w:val="00BA1A0D"/>
    <w:rsid w:val="00BB5822"/>
    <w:rsid w:val="00BC247D"/>
    <w:rsid w:val="00BC7A64"/>
    <w:rsid w:val="00BD50A3"/>
    <w:rsid w:val="00BE0A13"/>
    <w:rsid w:val="00BE18A1"/>
    <w:rsid w:val="00BE6305"/>
    <w:rsid w:val="00BE791F"/>
    <w:rsid w:val="00C0211A"/>
    <w:rsid w:val="00C03879"/>
    <w:rsid w:val="00C04FBD"/>
    <w:rsid w:val="00C16443"/>
    <w:rsid w:val="00C20399"/>
    <w:rsid w:val="00C22CDB"/>
    <w:rsid w:val="00C31EC3"/>
    <w:rsid w:val="00C46E5F"/>
    <w:rsid w:val="00C47A3E"/>
    <w:rsid w:val="00C539FD"/>
    <w:rsid w:val="00C55043"/>
    <w:rsid w:val="00C55F4F"/>
    <w:rsid w:val="00C61550"/>
    <w:rsid w:val="00C7746F"/>
    <w:rsid w:val="00C83912"/>
    <w:rsid w:val="00C93367"/>
    <w:rsid w:val="00C96695"/>
    <w:rsid w:val="00C97521"/>
    <w:rsid w:val="00CA30FF"/>
    <w:rsid w:val="00CB42F7"/>
    <w:rsid w:val="00CC10B6"/>
    <w:rsid w:val="00CD4E09"/>
    <w:rsid w:val="00CD535F"/>
    <w:rsid w:val="00CF3A62"/>
    <w:rsid w:val="00CF6126"/>
    <w:rsid w:val="00D00FE5"/>
    <w:rsid w:val="00D01734"/>
    <w:rsid w:val="00D054FE"/>
    <w:rsid w:val="00D07647"/>
    <w:rsid w:val="00D15DD9"/>
    <w:rsid w:val="00D17DFD"/>
    <w:rsid w:val="00D22ED0"/>
    <w:rsid w:val="00D3752E"/>
    <w:rsid w:val="00D55997"/>
    <w:rsid w:val="00D563C7"/>
    <w:rsid w:val="00D56A19"/>
    <w:rsid w:val="00D577E0"/>
    <w:rsid w:val="00D6360A"/>
    <w:rsid w:val="00D66CD6"/>
    <w:rsid w:val="00D70551"/>
    <w:rsid w:val="00D72119"/>
    <w:rsid w:val="00D75558"/>
    <w:rsid w:val="00D81D42"/>
    <w:rsid w:val="00D87AED"/>
    <w:rsid w:val="00D91B19"/>
    <w:rsid w:val="00D92578"/>
    <w:rsid w:val="00D94384"/>
    <w:rsid w:val="00D95915"/>
    <w:rsid w:val="00D964E7"/>
    <w:rsid w:val="00DA28E0"/>
    <w:rsid w:val="00DB38E6"/>
    <w:rsid w:val="00DB473B"/>
    <w:rsid w:val="00DB48FD"/>
    <w:rsid w:val="00DD4487"/>
    <w:rsid w:val="00DE1699"/>
    <w:rsid w:val="00E0262C"/>
    <w:rsid w:val="00E15E62"/>
    <w:rsid w:val="00E209B8"/>
    <w:rsid w:val="00E22E14"/>
    <w:rsid w:val="00E33DC0"/>
    <w:rsid w:val="00E409C2"/>
    <w:rsid w:val="00E43B11"/>
    <w:rsid w:val="00E45507"/>
    <w:rsid w:val="00E45D38"/>
    <w:rsid w:val="00E513F1"/>
    <w:rsid w:val="00E540F7"/>
    <w:rsid w:val="00E54535"/>
    <w:rsid w:val="00E55DAE"/>
    <w:rsid w:val="00E5645D"/>
    <w:rsid w:val="00E620D5"/>
    <w:rsid w:val="00E62152"/>
    <w:rsid w:val="00E65E7F"/>
    <w:rsid w:val="00E70EE1"/>
    <w:rsid w:val="00E723C3"/>
    <w:rsid w:val="00E725A0"/>
    <w:rsid w:val="00E72BF9"/>
    <w:rsid w:val="00E766C3"/>
    <w:rsid w:val="00E85BDC"/>
    <w:rsid w:val="00E9194C"/>
    <w:rsid w:val="00EB0FFE"/>
    <w:rsid w:val="00EB19D8"/>
    <w:rsid w:val="00EB2448"/>
    <w:rsid w:val="00EC1D58"/>
    <w:rsid w:val="00EC316E"/>
    <w:rsid w:val="00EC3305"/>
    <w:rsid w:val="00EC6E0F"/>
    <w:rsid w:val="00EC7648"/>
    <w:rsid w:val="00ED28D2"/>
    <w:rsid w:val="00ED2F20"/>
    <w:rsid w:val="00ED36F9"/>
    <w:rsid w:val="00ED4D37"/>
    <w:rsid w:val="00ED5BAC"/>
    <w:rsid w:val="00ED6CD6"/>
    <w:rsid w:val="00EE22E2"/>
    <w:rsid w:val="00EE4B57"/>
    <w:rsid w:val="00EF04AF"/>
    <w:rsid w:val="00EF4210"/>
    <w:rsid w:val="00EF61CF"/>
    <w:rsid w:val="00F0048D"/>
    <w:rsid w:val="00F06431"/>
    <w:rsid w:val="00F11763"/>
    <w:rsid w:val="00F20B2D"/>
    <w:rsid w:val="00F24BBD"/>
    <w:rsid w:val="00F25D9B"/>
    <w:rsid w:val="00F35FDC"/>
    <w:rsid w:val="00F57DDB"/>
    <w:rsid w:val="00F60EE1"/>
    <w:rsid w:val="00F61F8A"/>
    <w:rsid w:val="00F74DF8"/>
    <w:rsid w:val="00F7537F"/>
    <w:rsid w:val="00F9079B"/>
    <w:rsid w:val="00F972CC"/>
    <w:rsid w:val="00F97437"/>
    <w:rsid w:val="00F97B57"/>
    <w:rsid w:val="00FB15D4"/>
    <w:rsid w:val="00FC38E7"/>
    <w:rsid w:val="00FC5175"/>
    <w:rsid w:val="00FE34A6"/>
    <w:rsid w:val="00FF6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paragraph" w:styleId="Heading1">
    <w:name w:val="heading 1"/>
    <w:basedOn w:val="Normal"/>
    <w:next w:val="Normal"/>
    <w:link w:val="Heading1Char"/>
    <w:qFormat/>
    <w:pPr>
      <w:keepNext/>
      <w:tabs>
        <w:tab w:val="right" w:pos="-2127"/>
        <w:tab w:val="right" w:pos="-1985"/>
        <w:tab w:val="left" w:pos="-1843"/>
        <w:tab w:val="left" w:pos="-1701"/>
      </w:tabs>
      <w:jc w:val="both"/>
      <w:outlineLvl w:val="0"/>
    </w:pPr>
    <w:rPr>
      <w:b/>
      <w:lang w:val="en-GB" w:eastAsia="en-US"/>
    </w:rPr>
  </w:style>
  <w:style w:type="paragraph" w:styleId="Heading2">
    <w:name w:val="heading 2"/>
    <w:basedOn w:val="Normal"/>
    <w:next w:val="Normal"/>
    <w:qFormat/>
    <w:pPr>
      <w:keepNext/>
      <w:tabs>
        <w:tab w:val="right" w:pos="-2127"/>
        <w:tab w:val="right" w:pos="-1985"/>
        <w:tab w:val="left" w:pos="-1843"/>
        <w:tab w:val="left" w:pos="-1701"/>
      </w:tabs>
      <w:jc w:val="both"/>
      <w:outlineLvl w:val="1"/>
    </w:pPr>
    <w:rPr>
      <w:i/>
      <w:lang w:val="en-GB" w:eastAsia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/>
      <w:b/>
      <w:sz w:val="22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i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120"/>
    </w:pPr>
    <w:rPr>
      <w:lang w:val="en-GB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lang w:val="en-GB"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2">
    <w:name w:val="Body Text 2"/>
    <w:basedOn w:val="Normal"/>
    <w:rPr>
      <w:rFonts w:ascii="Arial" w:hAnsi="Arial"/>
      <w:sz w:val="22"/>
    </w:rPr>
  </w:style>
  <w:style w:type="table" w:styleId="TableGrid">
    <w:name w:val="Table Grid"/>
    <w:basedOn w:val="TableNormal"/>
    <w:rsid w:val="007B246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642507"/>
    <w:rPr>
      <w:rFonts w:ascii="Tahoma" w:hAnsi="Tahoma" w:cs="Tahoma"/>
      <w:sz w:val="16"/>
      <w:szCs w:val="16"/>
    </w:rPr>
  </w:style>
  <w:style w:type="character" w:styleId="Hyperlink">
    <w:name w:val="Hyperlink"/>
    <w:rsid w:val="00A67D04"/>
    <w:rPr>
      <w:color w:val="0000FF"/>
      <w:u w:val="single"/>
    </w:rPr>
  </w:style>
  <w:style w:type="character" w:customStyle="1" w:styleId="Heading1Char">
    <w:name w:val="Heading 1 Char"/>
    <w:link w:val="Heading1"/>
    <w:rsid w:val="00C96695"/>
    <w:rPr>
      <w:b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paragraph" w:styleId="Heading1">
    <w:name w:val="heading 1"/>
    <w:basedOn w:val="Normal"/>
    <w:next w:val="Normal"/>
    <w:link w:val="Heading1Char"/>
    <w:qFormat/>
    <w:pPr>
      <w:keepNext/>
      <w:tabs>
        <w:tab w:val="right" w:pos="-2127"/>
        <w:tab w:val="right" w:pos="-1985"/>
        <w:tab w:val="left" w:pos="-1843"/>
        <w:tab w:val="left" w:pos="-1701"/>
      </w:tabs>
      <w:jc w:val="both"/>
      <w:outlineLvl w:val="0"/>
    </w:pPr>
    <w:rPr>
      <w:b/>
      <w:lang w:val="en-GB" w:eastAsia="en-US"/>
    </w:rPr>
  </w:style>
  <w:style w:type="paragraph" w:styleId="Heading2">
    <w:name w:val="heading 2"/>
    <w:basedOn w:val="Normal"/>
    <w:next w:val="Normal"/>
    <w:qFormat/>
    <w:pPr>
      <w:keepNext/>
      <w:tabs>
        <w:tab w:val="right" w:pos="-2127"/>
        <w:tab w:val="right" w:pos="-1985"/>
        <w:tab w:val="left" w:pos="-1843"/>
        <w:tab w:val="left" w:pos="-1701"/>
      </w:tabs>
      <w:jc w:val="both"/>
      <w:outlineLvl w:val="1"/>
    </w:pPr>
    <w:rPr>
      <w:i/>
      <w:lang w:val="en-GB" w:eastAsia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/>
      <w:b/>
      <w:sz w:val="22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i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120"/>
    </w:pPr>
    <w:rPr>
      <w:lang w:val="en-GB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lang w:val="en-GB"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2">
    <w:name w:val="Body Text 2"/>
    <w:basedOn w:val="Normal"/>
    <w:rPr>
      <w:rFonts w:ascii="Arial" w:hAnsi="Arial"/>
      <w:sz w:val="22"/>
    </w:rPr>
  </w:style>
  <w:style w:type="table" w:styleId="TableGrid">
    <w:name w:val="Table Grid"/>
    <w:basedOn w:val="TableNormal"/>
    <w:rsid w:val="007B246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642507"/>
    <w:rPr>
      <w:rFonts w:ascii="Tahoma" w:hAnsi="Tahoma" w:cs="Tahoma"/>
      <w:sz w:val="16"/>
      <w:szCs w:val="16"/>
    </w:rPr>
  </w:style>
  <w:style w:type="character" w:styleId="Hyperlink">
    <w:name w:val="Hyperlink"/>
    <w:rsid w:val="00A67D04"/>
    <w:rPr>
      <w:color w:val="0000FF"/>
      <w:u w:val="single"/>
    </w:rPr>
  </w:style>
  <w:style w:type="character" w:customStyle="1" w:styleId="Heading1Char">
    <w:name w:val="Heading 1 Char"/>
    <w:link w:val="Heading1"/>
    <w:rsid w:val="00C96695"/>
    <w:rPr>
      <w:b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g"/><Relationship Id="rId5" Type="http://schemas.openxmlformats.org/officeDocument/2006/relationships/settings" Target="settings.xml"/><Relationship Id="rId10" Type="http://schemas.openxmlformats.org/officeDocument/2006/relationships/image" Target="media/image10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almer1p\Desktop\mem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8AEE27-875D-4CFB-A3BE-7DAA52300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memo.dot</Template>
  <TotalTime>1</TotalTime>
  <Pages>1</Pages>
  <Words>172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</vt:lpstr>
    </vt:vector>
  </TitlesOfParts>
  <Company>WCBC</Company>
  <LinksUpToDate>false</LinksUpToDate>
  <CharactersWithSpaces>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creator>CISO</dc:creator>
  <cp:lastModifiedBy>Ann Culleton</cp:lastModifiedBy>
  <cp:revision>3</cp:revision>
  <cp:lastPrinted>2018-04-23T15:02:00Z</cp:lastPrinted>
  <dcterms:created xsi:type="dcterms:W3CDTF">2018-09-27T13:47:00Z</dcterms:created>
  <dcterms:modified xsi:type="dcterms:W3CDTF">2018-10-01T07:58:00Z</dcterms:modified>
</cp:coreProperties>
</file>