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D8761" w14:textId="77777777"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14:paraId="047F92CC" w14:textId="77777777"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14:paraId="75378558" w14:textId="77777777" w:rsidTr="00C77D80">
        <w:tc>
          <w:tcPr>
            <w:tcW w:w="2657" w:type="dxa"/>
          </w:tcPr>
          <w:p w14:paraId="2D2F4792" w14:textId="77777777"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14:paraId="09D96D01" w14:textId="33D6D0AE" w:rsidR="00C77D80" w:rsidRPr="00E02032" w:rsidRDefault="002A0672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P/2022/0754</w:t>
            </w:r>
          </w:p>
        </w:tc>
      </w:tr>
      <w:tr w:rsidR="00C77D80" w14:paraId="5BD3B3D4" w14:textId="77777777" w:rsidTr="00C77D80">
        <w:tc>
          <w:tcPr>
            <w:tcW w:w="2657" w:type="dxa"/>
          </w:tcPr>
          <w:p w14:paraId="6E0373D5" w14:textId="77777777"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14:paraId="157F9DC1" w14:textId="2B03CEE0" w:rsidR="00C77D80" w:rsidRPr="00E02032" w:rsidRDefault="002A0672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Sharon Holman</w:t>
            </w:r>
          </w:p>
        </w:tc>
      </w:tr>
    </w:tbl>
    <w:p w14:paraId="63A6A720" w14:textId="77777777"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14:paraId="0B667209" w14:textId="77777777"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14:paraId="74317CF6" w14:textId="77777777"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14:paraId="2993E454" w14:textId="77777777"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14:paraId="29AB20D7" w14:textId="77777777"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14:paraId="2517A608" w14:textId="77777777"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14:paraId="17495727" w14:textId="77777777"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14:paraId="08B8F517" w14:textId="77777777" w:rsidTr="003E1231">
        <w:tc>
          <w:tcPr>
            <w:tcW w:w="8894" w:type="dxa"/>
          </w:tcPr>
          <w:p w14:paraId="73A12943" w14:textId="21CFE9CF" w:rsidR="00C77D80" w:rsidRPr="00502CF6" w:rsidRDefault="002A0672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LL11 3SH</w:t>
            </w:r>
          </w:p>
        </w:tc>
      </w:tr>
    </w:tbl>
    <w:p w14:paraId="3A9F2FAC" w14:textId="77777777"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14:paraId="07F4BBCB" w14:textId="77777777" w:rsidR="006E6920" w:rsidRPr="00502CF6" w:rsidRDefault="006E6920" w:rsidP="00335D15">
      <w:pPr>
        <w:rPr>
          <w:rFonts w:ascii="Calibri Light" w:hAnsi="Calibri Light" w:cs="Calibri Light"/>
          <w:sz w:val="22"/>
          <w:szCs w:val="22"/>
        </w:rPr>
      </w:pPr>
    </w:p>
    <w:p w14:paraId="52D51A36" w14:textId="77777777"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14:paraId="59247545" w14:textId="77777777" w:rsidTr="006E6920">
        <w:tc>
          <w:tcPr>
            <w:tcW w:w="2516" w:type="dxa"/>
            <w:shd w:val="clear" w:color="auto" w:fill="D9D9D9" w:themeFill="background1" w:themeFillShade="D9"/>
          </w:tcPr>
          <w:p w14:paraId="545B5DB0" w14:textId="77777777"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025FB22" w14:textId="77777777"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5C202B28" w14:textId="77777777"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14:paraId="5CE96DEC" w14:textId="77777777" w:rsidTr="006E6920">
        <w:tc>
          <w:tcPr>
            <w:tcW w:w="2516" w:type="dxa"/>
          </w:tcPr>
          <w:p w14:paraId="66B3CCCD" w14:textId="77777777"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14:paraId="1AC4D487" w14:textId="2ACEA575" w:rsidR="006E6920" w:rsidRPr="00502CF6" w:rsidRDefault="002A0672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1.15</w:t>
            </w:r>
          </w:p>
        </w:tc>
        <w:tc>
          <w:tcPr>
            <w:tcW w:w="2693" w:type="dxa"/>
          </w:tcPr>
          <w:p w14:paraId="0C1A02C8" w14:textId="00386733" w:rsidR="006E6920" w:rsidRPr="002C08C1" w:rsidRDefault="002A0672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2C08C1"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  <w:tr w:rsidR="006E6920" w14:paraId="198FF3D6" w14:textId="77777777" w:rsidTr="006E6920">
        <w:tc>
          <w:tcPr>
            <w:tcW w:w="2516" w:type="dxa"/>
          </w:tcPr>
          <w:p w14:paraId="022AEA94" w14:textId="77777777"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14:paraId="4375DC33" w14:textId="54AE390B" w:rsidR="006E6920" w:rsidRPr="00502CF6" w:rsidRDefault="002A0672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14:paraId="1B8D5F5B" w14:textId="1E3121EC" w:rsidR="006E6920" w:rsidRPr="002C08C1" w:rsidRDefault="002A0672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2C08C1"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</w:tbl>
    <w:p w14:paraId="428A210C" w14:textId="77777777"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14:paraId="4822AE10" w14:textId="77777777"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</w:p>
    <w:p w14:paraId="757C7A72" w14:textId="666032DB"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2C08C1">
        <w:rPr>
          <w:rFonts w:ascii="Calibri Light" w:hAnsi="Calibri Light" w:cs="Calibri Light"/>
          <w:b/>
        </w:rPr>
        <w:t xml:space="preserve"> </w:t>
      </w:r>
      <w:r w:rsidR="002C08C1" w:rsidRPr="002C08C1">
        <w:rPr>
          <w:rFonts w:ascii="Calibri Light" w:hAnsi="Calibri Light" w:cs="Calibri Light"/>
          <w:bCs/>
        </w:rPr>
        <w:t>Emily Webster</w:t>
      </w:r>
    </w:p>
    <w:p w14:paraId="43725110" w14:textId="6988F85F"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Response Authorised B</w:t>
      </w:r>
      <w:r w:rsidR="006E6920" w:rsidRPr="006E6920">
        <w:rPr>
          <w:rFonts w:ascii="Calibri Light" w:hAnsi="Calibri Light" w:cs="Calibri Light"/>
          <w:b/>
        </w:rPr>
        <w:t>y:</w:t>
      </w:r>
      <w:r w:rsidR="002C08C1">
        <w:rPr>
          <w:rFonts w:ascii="Calibri Light" w:hAnsi="Calibri Light" w:cs="Calibri Light"/>
          <w:b/>
        </w:rPr>
        <w:t xml:space="preserve"> </w:t>
      </w:r>
      <w:r w:rsidR="002C08C1" w:rsidRPr="002C08C1">
        <w:rPr>
          <w:rFonts w:ascii="Calibri Light" w:hAnsi="Calibri Light" w:cs="Calibri Light"/>
          <w:bCs/>
        </w:rPr>
        <w:t>Dafydd Ifans</w:t>
      </w:r>
    </w:p>
    <w:p w14:paraId="139CB126" w14:textId="4E0956ED"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>:</w:t>
      </w:r>
      <w:r w:rsidR="002C08C1">
        <w:rPr>
          <w:rFonts w:ascii="Calibri Light" w:hAnsi="Calibri Light" w:cs="Calibri Light"/>
          <w:b/>
        </w:rPr>
        <w:t xml:space="preserve"> </w:t>
      </w:r>
      <w:r w:rsidR="002C08C1" w:rsidRPr="002C08C1">
        <w:rPr>
          <w:rFonts w:ascii="Calibri Light" w:hAnsi="Calibri Light" w:cs="Calibri Light"/>
          <w:bCs/>
        </w:rPr>
        <w:t>Head of Education Effectiveness and Infrastructure</w:t>
      </w:r>
    </w:p>
    <w:p w14:paraId="7D44CC94" w14:textId="3004D815"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2C08C1" w:rsidRPr="002C08C1">
        <w:rPr>
          <w:rFonts w:ascii="Calibri Light" w:hAnsi="Calibri Light" w:cs="Calibri Light"/>
          <w:bCs/>
        </w:rPr>
        <w:t>01/04/26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F3EDB" w14:textId="77777777"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14:paraId="422776E6" w14:textId="77777777"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6DF1B" w14:textId="77777777"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14:paraId="3AF287E3" w14:textId="77777777"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EB153" w14:textId="77777777"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14:paraId="06357AAC" w14:textId="77777777"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 xml:space="preserve">Addysg ac </w:t>
    </w:r>
    <w:proofErr w:type="spellStart"/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Ymyrraeth</w:t>
    </w:r>
    <w:proofErr w:type="spellEnd"/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 xml:space="preserve"> </w:t>
    </w:r>
    <w:proofErr w:type="spellStart"/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Gynnar</w:t>
    </w:r>
    <w:proofErr w:type="spellEnd"/>
  </w:p>
  <w:p w14:paraId="4CAFD0D4" w14:textId="77777777"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14:paraId="2716C496" w14:textId="77777777" w:rsidTr="006E6920">
      <w:tc>
        <w:tcPr>
          <w:tcW w:w="432" w:type="dxa"/>
          <w:vAlign w:val="bottom"/>
        </w:tcPr>
        <w:p w14:paraId="0FEB45A3" w14:textId="77777777"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14:paraId="4FDB31EA" w14:textId="77777777"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14:paraId="3DC89D4F" w14:textId="77777777" w:rsidTr="006E6920">
      <w:tc>
        <w:tcPr>
          <w:tcW w:w="432" w:type="dxa"/>
          <w:vAlign w:val="bottom"/>
        </w:tcPr>
        <w:p w14:paraId="2F807B85" w14:textId="77777777"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14:paraId="6F0F6CAA" w14:textId="77777777" w:rsidR="00066754" w:rsidRPr="00015440" w:rsidRDefault="00066754" w:rsidP="001F32A5">
          <w:pPr>
            <w:pStyle w:val="Header"/>
          </w:pPr>
        </w:p>
      </w:tc>
    </w:tr>
  </w:tbl>
  <w:p w14:paraId="5447BABC" w14:textId="77777777"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 w16cid:durableId="1999379625">
    <w:abstractNumId w:val="35"/>
  </w:num>
  <w:num w:numId="2" w16cid:durableId="1734696675">
    <w:abstractNumId w:val="19"/>
  </w:num>
  <w:num w:numId="3" w16cid:durableId="648557621">
    <w:abstractNumId w:val="20"/>
  </w:num>
  <w:num w:numId="4" w16cid:durableId="37627486">
    <w:abstractNumId w:val="12"/>
  </w:num>
  <w:num w:numId="5" w16cid:durableId="2004312061">
    <w:abstractNumId w:val="36"/>
  </w:num>
  <w:num w:numId="6" w16cid:durableId="1244071360">
    <w:abstractNumId w:val="9"/>
  </w:num>
  <w:num w:numId="7" w16cid:durableId="314259027">
    <w:abstractNumId w:val="7"/>
  </w:num>
  <w:num w:numId="8" w16cid:durableId="2057044860">
    <w:abstractNumId w:val="6"/>
  </w:num>
  <w:num w:numId="9" w16cid:durableId="996038134">
    <w:abstractNumId w:val="5"/>
  </w:num>
  <w:num w:numId="10" w16cid:durableId="484317511">
    <w:abstractNumId w:val="4"/>
  </w:num>
  <w:num w:numId="11" w16cid:durableId="681318250">
    <w:abstractNumId w:val="8"/>
  </w:num>
  <w:num w:numId="12" w16cid:durableId="1666476486">
    <w:abstractNumId w:val="3"/>
  </w:num>
  <w:num w:numId="13" w16cid:durableId="1059862011">
    <w:abstractNumId w:val="2"/>
  </w:num>
  <w:num w:numId="14" w16cid:durableId="959382578">
    <w:abstractNumId w:val="1"/>
  </w:num>
  <w:num w:numId="15" w16cid:durableId="706637398">
    <w:abstractNumId w:val="0"/>
  </w:num>
  <w:num w:numId="16" w16cid:durableId="1273855490">
    <w:abstractNumId w:val="13"/>
  </w:num>
  <w:num w:numId="17" w16cid:durableId="1642349046">
    <w:abstractNumId w:val="18"/>
  </w:num>
  <w:num w:numId="18" w16cid:durableId="1894265163">
    <w:abstractNumId w:val="16"/>
  </w:num>
  <w:num w:numId="19" w16cid:durableId="1470325602">
    <w:abstractNumId w:val="15"/>
  </w:num>
  <w:num w:numId="20" w16cid:durableId="2022005071">
    <w:abstractNumId w:val="14"/>
  </w:num>
  <w:num w:numId="21" w16cid:durableId="1731424221">
    <w:abstractNumId w:val="22"/>
  </w:num>
  <w:num w:numId="22" w16cid:durableId="1756781125">
    <w:abstractNumId w:val="3"/>
    <w:lvlOverride w:ilvl="0">
      <w:startOverride w:val="1"/>
    </w:lvlOverride>
  </w:num>
  <w:num w:numId="23" w16cid:durableId="1529637077">
    <w:abstractNumId w:val="3"/>
    <w:lvlOverride w:ilvl="0">
      <w:startOverride w:val="1"/>
    </w:lvlOverride>
  </w:num>
  <w:num w:numId="24" w16cid:durableId="1009134641">
    <w:abstractNumId w:val="2"/>
    <w:lvlOverride w:ilvl="0">
      <w:startOverride w:val="1"/>
    </w:lvlOverride>
  </w:num>
  <w:num w:numId="25" w16cid:durableId="1218131689">
    <w:abstractNumId w:val="32"/>
  </w:num>
  <w:num w:numId="26" w16cid:durableId="971517717">
    <w:abstractNumId w:val="11"/>
  </w:num>
  <w:num w:numId="27" w16cid:durableId="1833715438">
    <w:abstractNumId w:val="23"/>
  </w:num>
  <w:num w:numId="28" w16cid:durableId="800612659">
    <w:abstractNumId w:val="11"/>
  </w:num>
  <w:num w:numId="29" w16cid:durableId="1843080838">
    <w:abstractNumId w:val="31"/>
  </w:num>
  <w:num w:numId="30" w16cid:durableId="17120661">
    <w:abstractNumId w:val="24"/>
  </w:num>
  <w:num w:numId="31" w16cid:durableId="924996826">
    <w:abstractNumId w:val="38"/>
  </w:num>
  <w:num w:numId="32" w16cid:durableId="306665240">
    <w:abstractNumId w:val="33"/>
  </w:num>
  <w:num w:numId="33" w16cid:durableId="841973391">
    <w:abstractNumId w:val="17"/>
  </w:num>
  <w:num w:numId="34" w16cid:durableId="599531641">
    <w:abstractNumId w:val="26"/>
  </w:num>
  <w:num w:numId="35" w16cid:durableId="2113552800">
    <w:abstractNumId w:val="10"/>
  </w:num>
  <w:num w:numId="36" w16cid:durableId="1854690111">
    <w:abstractNumId w:val="27"/>
  </w:num>
  <w:num w:numId="37" w16cid:durableId="76171911">
    <w:abstractNumId w:val="30"/>
  </w:num>
  <w:num w:numId="38" w16cid:durableId="1185172872">
    <w:abstractNumId w:val="25"/>
  </w:num>
  <w:num w:numId="39" w16cid:durableId="1929725119">
    <w:abstractNumId w:val="37"/>
  </w:num>
  <w:num w:numId="40" w16cid:durableId="1803961420">
    <w:abstractNumId w:val="28"/>
  </w:num>
  <w:num w:numId="41" w16cid:durableId="1614750971">
    <w:abstractNumId w:val="21"/>
  </w:num>
  <w:num w:numId="42" w16cid:durableId="1331298930">
    <w:abstractNumId w:val="29"/>
  </w:num>
  <w:num w:numId="43" w16cid:durableId="58864992">
    <w:abstractNumId w:val="34"/>
  </w:num>
  <w:num w:numId="44" w16cid:durableId="16870589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67BED"/>
    <w:rsid w:val="00270D66"/>
    <w:rsid w:val="00274027"/>
    <w:rsid w:val="00275260"/>
    <w:rsid w:val="00276FA1"/>
    <w:rsid w:val="00285B87"/>
    <w:rsid w:val="00291B4A"/>
    <w:rsid w:val="002A0672"/>
    <w:rsid w:val="002C08C1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862BD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0203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1AD6C4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54BC4D-6ACC-476F-AB78-28D43FDC8F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EF0CB2-6D57-4381-9CDA-324CB60EC12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16c05727-aa75-4e4a-9b5f-8a80a1165891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71af3243-3dd4-4a8d-8c0d-dd76da1f02a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</Template>
  <TotalTime>0</TotalTime>
  <Pages>1</Pages>
  <Words>203</Words>
  <Characters>1087</Characters>
  <Application>Microsoft Office Word</Application>
  <DocSecurity>0</DocSecurity>
  <Lines>37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2026-03-30T10:20:00Z</dcterms:created>
  <dcterms:modified xsi:type="dcterms:W3CDTF">2026-04-01T09:17:00Z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